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AA1F1" w14:textId="77777777" w:rsidR="003654BC" w:rsidRPr="0020675F" w:rsidRDefault="003654BC" w:rsidP="0020675F">
      <w:pPr>
        <w:pBdr>
          <w:top w:val="single" w:sz="4" w:space="1" w:color="auto"/>
        </w:pBdr>
        <w:spacing w:before="120" w:after="120" w:line="240" w:lineRule="auto"/>
        <w:rPr>
          <w:rFonts w:cs="Arial"/>
          <w:szCs w:val="20"/>
        </w:rPr>
      </w:pPr>
    </w:p>
    <w:p w14:paraId="1CE18619" w14:textId="77777777" w:rsidR="000A6F43" w:rsidRPr="0020675F" w:rsidRDefault="000A6F43" w:rsidP="000A6F43">
      <w:pPr>
        <w:spacing w:before="120" w:after="120" w:line="240" w:lineRule="auto"/>
        <w:rPr>
          <w:rFonts w:cs="Arial"/>
          <w:b/>
          <w:bCs/>
          <w:sz w:val="26"/>
          <w:szCs w:val="26"/>
        </w:rPr>
      </w:pPr>
      <w:r>
        <w:rPr>
          <w:rFonts w:cs="Arial"/>
          <w:b/>
          <w:bCs/>
          <w:sz w:val="26"/>
          <w:szCs w:val="26"/>
        </w:rPr>
        <w:t>Formular</w:t>
      </w:r>
    </w:p>
    <w:p w14:paraId="32753974" w14:textId="3EA926D0" w:rsidR="00FA2639" w:rsidRPr="000A6F43" w:rsidRDefault="000A6F43" w:rsidP="000A6F43">
      <w:pPr>
        <w:spacing w:before="120" w:after="120" w:line="240" w:lineRule="auto"/>
        <w:rPr>
          <w:rFonts w:cs="Arial"/>
          <w:b/>
          <w:bCs/>
          <w:sz w:val="26"/>
          <w:szCs w:val="26"/>
        </w:rPr>
      </w:pPr>
      <w:r>
        <w:rPr>
          <w:rFonts w:cs="Arial"/>
          <w:b/>
          <w:bCs/>
          <w:sz w:val="26"/>
          <w:szCs w:val="26"/>
        </w:rPr>
        <w:t>Anmeldebogen</w:t>
      </w:r>
    </w:p>
    <w:p w14:paraId="13D0F87E" w14:textId="77777777" w:rsidR="000A6F43" w:rsidRPr="0020675F" w:rsidRDefault="000A6F43" w:rsidP="000A6F43">
      <w:pPr>
        <w:pBdr>
          <w:bottom w:val="single" w:sz="4" w:space="1" w:color="auto"/>
        </w:pBdr>
        <w:spacing w:before="120" w:after="120" w:line="240" w:lineRule="auto"/>
        <w:rPr>
          <w:rFonts w:cs="Arial"/>
          <w:szCs w:val="20"/>
        </w:rPr>
      </w:pPr>
    </w:p>
    <w:p w14:paraId="0334694C"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 xml:space="preserve">Personalien Klient / Klientin </w:t>
      </w:r>
    </w:p>
    <w:p w14:paraId="0CB8405C" w14:textId="77777777" w:rsidR="000A6F43" w:rsidRPr="000575A5" w:rsidRDefault="000A6F43" w:rsidP="000A6F43">
      <w:pPr>
        <w:tabs>
          <w:tab w:val="left" w:pos="1418"/>
          <w:tab w:val="left" w:pos="3402"/>
          <w:tab w:val="left" w:pos="6237"/>
          <w:tab w:val="left" w:pos="6946"/>
        </w:tabs>
        <w:rPr>
          <w:b/>
          <w:szCs w:val="20"/>
        </w:rPr>
      </w:pPr>
    </w:p>
    <w:p w14:paraId="1389C24C"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rPr>
          <w:b/>
          <w:bCs/>
        </w:rPr>
        <w:t>Name:</w:t>
      </w:r>
      <w:r w:rsidRPr="000575A5">
        <w:tab/>
      </w:r>
      <w:r w:rsidRPr="000575A5">
        <w:fldChar w:fldCharType="begin">
          <w:ffData>
            <w:name w:val="Text1"/>
            <w:enabled/>
            <w:calcOnExit w:val="0"/>
            <w:textInput/>
          </w:ffData>
        </w:fldChar>
      </w:r>
      <w:bookmarkStart w:id="0" w:name="Text1"/>
      <w:r w:rsidRPr="000575A5">
        <w:instrText xml:space="preserve"> FORMTEXT </w:instrText>
      </w:r>
      <w:r w:rsidRPr="000575A5">
        <w:fldChar w:fldCharType="separate"/>
      </w:r>
      <w:r w:rsidRPr="000575A5">
        <w:t> </w:t>
      </w:r>
      <w:r w:rsidRPr="000575A5">
        <w:t> </w:t>
      </w:r>
      <w:r w:rsidRPr="000575A5">
        <w:t> </w:t>
      </w:r>
      <w:r w:rsidRPr="000575A5">
        <w:t> </w:t>
      </w:r>
      <w:r w:rsidRPr="000575A5">
        <w:t> </w:t>
      </w:r>
      <w:r w:rsidRPr="000575A5">
        <w:fldChar w:fldCharType="end"/>
      </w:r>
      <w:bookmarkEnd w:id="0"/>
      <w:r w:rsidRPr="000575A5">
        <w:t xml:space="preserve"> </w:t>
      </w:r>
      <w:r w:rsidRPr="000575A5">
        <w:tab/>
      </w:r>
      <w:r w:rsidRPr="000575A5">
        <w:rPr>
          <w:b/>
          <w:bCs/>
        </w:rPr>
        <w:t>Vorname</w:t>
      </w:r>
      <w:r w:rsidRPr="000575A5">
        <w:t xml:space="preserve">: </w:t>
      </w:r>
      <w:r w:rsidRPr="000575A5">
        <w:tab/>
      </w:r>
      <w:r w:rsidRPr="000575A5">
        <w:fldChar w:fldCharType="begin">
          <w:ffData>
            <w:name w:val="Text2"/>
            <w:enabled/>
            <w:calcOnExit w:val="0"/>
            <w:textInput/>
          </w:ffData>
        </w:fldChar>
      </w:r>
      <w:bookmarkStart w:id="1" w:name="Text2"/>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
      <w:r w:rsidRPr="000575A5">
        <w:t xml:space="preserve"> </w:t>
      </w:r>
      <w:r w:rsidRPr="000575A5">
        <w:tab/>
        <w:t xml:space="preserve">Konfession: </w:t>
      </w:r>
      <w:r w:rsidRPr="000575A5">
        <w:tab/>
      </w:r>
      <w:r w:rsidRPr="000575A5">
        <w:fldChar w:fldCharType="begin">
          <w:ffData>
            <w:name w:val="Text5"/>
            <w:enabled/>
            <w:calcOnExit w:val="0"/>
            <w:textInput/>
          </w:ffData>
        </w:fldChar>
      </w:r>
      <w:bookmarkStart w:id="2" w:name="Text5"/>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
    </w:p>
    <w:p w14:paraId="26EFA2E9"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Geboren am:</w:t>
      </w:r>
      <w:r w:rsidRPr="000575A5">
        <w:tab/>
      </w:r>
      <w:r w:rsidRPr="000575A5">
        <w:fldChar w:fldCharType="begin">
          <w:ffData>
            <w:name w:val="Text3"/>
            <w:enabled/>
            <w:calcOnExit w:val="0"/>
            <w:textInput/>
          </w:ffData>
        </w:fldChar>
      </w:r>
      <w:bookmarkStart w:id="3" w:name="Text3"/>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3"/>
      <w:r w:rsidRPr="000575A5">
        <w:tab/>
        <w:t>in:</w:t>
      </w:r>
      <w:r w:rsidRPr="000575A5">
        <w:tab/>
      </w:r>
      <w:r w:rsidRPr="000575A5">
        <w:fldChar w:fldCharType="begin">
          <w:ffData>
            <w:name w:val="Text4"/>
            <w:enabled/>
            <w:calcOnExit w:val="0"/>
            <w:textInput/>
          </w:ffData>
        </w:fldChar>
      </w:r>
      <w:bookmarkStart w:id="4" w:name="Text4"/>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4"/>
      <w:r w:rsidRPr="000575A5">
        <w:tab/>
        <w:t>Nationalität:</w:t>
      </w:r>
      <w:r w:rsidRPr="000575A5">
        <w:tab/>
      </w:r>
      <w:r w:rsidRPr="000575A5">
        <w:fldChar w:fldCharType="begin">
          <w:ffData>
            <w:name w:val="Text84"/>
            <w:enabled/>
            <w:calcOnExit w:val="0"/>
            <w:textInput/>
          </w:ffData>
        </w:fldChar>
      </w:r>
      <w:bookmarkStart w:id="5" w:name="Text84"/>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5"/>
    </w:p>
    <w:p w14:paraId="52498FE9"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Adresse (Strasse):</w:t>
      </w:r>
      <w:r w:rsidRPr="000575A5">
        <w:tab/>
      </w:r>
      <w:r w:rsidRPr="000575A5">
        <w:fldChar w:fldCharType="begin">
          <w:ffData>
            <w:name w:val="Text6"/>
            <w:enabled/>
            <w:calcOnExit w:val="0"/>
            <w:textInput/>
          </w:ffData>
        </w:fldChar>
      </w:r>
      <w:bookmarkStart w:id="6" w:name="Text6"/>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6"/>
      <w:r w:rsidRPr="000575A5">
        <w:tab/>
        <w:t>PLZ / Ort:</w:t>
      </w:r>
      <w:r w:rsidRPr="000575A5">
        <w:tab/>
      </w:r>
      <w:r w:rsidRPr="000575A5">
        <w:fldChar w:fldCharType="begin">
          <w:ffData>
            <w:name w:val="Text8"/>
            <w:enabled/>
            <w:calcOnExit w:val="0"/>
            <w:textInput>
              <w:type w:val="number"/>
              <w:maxLength w:val="4"/>
            </w:textInput>
          </w:ffData>
        </w:fldChar>
      </w:r>
      <w:bookmarkStart w:id="7" w:name="Text8"/>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bookmarkEnd w:id="7"/>
      <w:r w:rsidRPr="000575A5">
        <w:t xml:space="preserve"> </w:t>
      </w:r>
      <w:r w:rsidRPr="000575A5">
        <w:fldChar w:fldCharType="begin">
          <w:ffData>
            <w:name w:val="Text7"/>
            <w:enabled/>
            <w:calcOnExit w:val="0"/>
            <w:textInput/>
          </w:ffData>
        </w:fldChar>
      </w:r>
      <w:bookmarkStart w:id="8" w:name="Text7"/>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8"/>
      <w:r w:rsidRPr="000575A5">
        <w:tab/>
        <w:t>Heimatort:</w:t>
      </w:r>
      <w:r w:rsidRPr="000575A5">
        <w:tab/>
      </w:r>
      <w:r w:rsidRPr="000575A5">
        <w:fldChar w:fldCharType="begin">
          <w:ffData>
            <w:name w:val="Text74"/>
            <w:enabled/>
            <w:calcOnExit w:val="0"/>
            <w:textInput/>
          </w:ffData>
        </w:fldChar>
      </w:r>
      <w:bookmarkStart w:id="9" w:name="Text74"/>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9"/>
    </w:p>
    <w:p w14:paraId="6B22B5DF"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 xml:space="preserve">Elterliche Sorge: </w:t>
      </w:r>
      <w:r w:rsidRPr="000575A5">
        <w:tab/>
      </w:r>
      <w:r w:rsidRPr="000575A5">
        <w:fldChar w:fldCharType="begin">
          <w:ffData>
            <w:name w:val="Text9"/>
            <w:enabled/>
            <w:calcOnExit w:val="0"/>
            <w:textInput/>
          </w:ffData>
        </w:fldChar>
      </w:r>
      <w:bookmarkStart w:id="10" w:name="Text9"/>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0"/>
    </w:p>
    <w:p w14:paraId="2DA8148A"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1624"/>
        </w:tabs>
      </w:pPr>
      <w:r w:rsidRPr="000575A5">
        <w:t xml:space="preserve">Aufsicht/Vormundschaft: </w:t>
      </w:r>
      <w:r w:rsidRPr="000575A5">
        <w:fldChar w:fldCharType="begin">
          <w:ffData>
            <w:name w:val="Text11"/>
            <w:enabled/>
            <w:calcOnExit w:val="0"/>
            <w:textInput/>
          </w:ffData>
        </w:fldChar>
      </w:r>
      <w:bookmarkStart w:id="11" w:name="Text11"/>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1"/>
    </w:p>
    <w:p w14:paraId="2428B499" w14:textId="77777777" w:rsidR="000A6F43" w:rsidRPr="000575A5" w:rsidRDefault="000A6F43" w:rsidP="000A6F43">
      <w:pPr>
        <w:pStyle w:val="Formular"/>
        <w:tabs>
          <w:tab w:val="clear" w:pos="1418"/>
          <w:tab w:val="clear" w:pos="3402"/>
          <w:tab w:val="clear" w:pos="6237"/>
          <w:tab w:val="left" w:pos="1624"/>
          <w:tab w:val="left" w:pos="4942"/>
        </w:tabs>
      </w:pPr>
      <w:r w:rsidRPr="000575A5">
        <w:t>Krankenkasse:</w:t>
      </w:r>
      <w:r w:rsidRPr="000575A5">
        <w:tab/>
      </w:r>
      <w:r w:rsidRPr="000575A5">
        <w:fldChar w:fldCharType="begin">
          <w:ffData>
            <w:name w:val="Text12"/>
            <w:enabled/>
            <w:calcOnExit w:val="0"/>
            <w:textInput/>
          </w:ffData>
        </w:fldChar>
      </w:r>
      <w:bookmarkStart w:id="12" w:name="Text12"/>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2"/>
      <w:r w:rsidRPr="000575A5">
        <w:tab/>
        <w:t>Mitglied Nr.:</w:t>
      </w:r>
      <w:r w:rsidRPr="000575A5">
        <w:tab/>
      </w:r>
      <w:r w:rsidRPr="000575A5">
        <w:fldChar w:fldCharType="begin">
          <w:ffData>
            <w:name w:val="Text13"/>
            <w:enabled/>
            <w:calcOnExit w:val="0"/>
            <w:textInput/>
          </w:ffData>
        </w:fldChar>
      </w:r>
      <w:bookmarkStart w:id="13" w:name="Text13"/>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3"/>
      <w:r w:rsidRPr="000575A5">
        <w:tab/>
      </w:r>
    </w:p>
    <w:p w14:paraId="48A5097A"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320"/>
          <w:tab w:val="left" w:pos="6300"/>
          <w:tab w:val="left" w:pos="7380"/>
        </w:tabs>
      </w:pPr>
      <w:r w:rsidRPr="000575A5">
        <w:t>AHV-Ausweis:</w:t>
      </w:r>
      <w:r w:rsidRPr="000575A5">
        <w:tab/>
      </w:r>
      <w:r w:rsidRPr="000575A5">
        <w:fldChar w:fldCharType="begin">
          <w:ffData>
            <w:name w:val="Kontrollkästchen1"/>
            <w:enabled/>
            <w:calcOnExit w:val="0"/>
            <w:checkBox>
              <w:sizeAuto/>
              <w:default w:val="0"/>
            </w:checkBox>
          </w:ffData>
        </w:fldChar>
      </w:r>
      <w:bookmarkStart w:id="14" w:name="Kontrollkästchen1"/>
      <w:r w:rsidRPr="000575A5">
        <w:instrText xml:space="preserve"> FORMCHECKBOX </w:instrText>
      </w:r>
      <w:r w:rsidRPr="000575A5">
        <w:fldChar w:fldCharType="separate"/>
      </w:r>
      <w:r w:rsidRPr="000575A5">
        <w:fldChar w:fldCharType="end"/>
      </w:r>
      <w:bookmarkEnd w:id="14"/>
      <w:r w:rsidRPr="000575A5">
        <w:t xml:space="preserve"> ja  </w:t>
      </w:r>
      <w:r w:rsidRPr="000575A5">
        <w:fldChar w:fldCharType="begin">
          <w:ffData>
            <w:name w:val="Kontrollkästchen2"/>
            <w:enabled/>
            <w:calcOnExit w:val="0"/>
            <w:checkBox>
              <w:sizeAuto/>
              <w:default w:val="0"/>
            </w:checkBox>
          </w:ffData>
        </w:fldChar>
      </w:r>
      <w:bookmarkStart w:id="15" w:name="Kontrollkästchen2"/>
      <w:r w:rsidRPr="000575A5">
        <w:instrText xml:space="preserve"> FORMCHECKBOX </w:instrText>
      </w:r>
      <w:r w:rsidRPr="000575A5">
        <w:fldChar w:fldCharType="separate"/>
      </w:r>
      <w:r w:rsidRPr="000575A5">
        <w:fldChar w:fldCharType="end"/>
      </w:r>
      <w:bookmarkEnd w:id="15"/>
      <w:r w:rsidRPr="000575A5">
        <w:t xml:space="preserve"> nein</w:t>
      </w:r>
      <w:r w:rsidRPr="000575A5">
        <w:tab/>
        <w:t>IV:</w:t>
      </w:r>
      <w:r w:rsidRPr="000575A5">
        <w:tab/>
      </w:r>
      <w:r w:rsidRPr="000575A5">
        <w:fldChar w:fldCharType="begin">
          <w:ffData>
            <w:name w:val="Kontrollkästchen1"/>
            <w:enabled/>
            <w:calcOnExit w:val="0"/>
            <w:checkBox>
              <w:sizeAuto/>
              <w:default w:val="0"/>
            </w:checkBox>
          </w:ffData>
        </w:fldChar>
      </w:r>
      <w:r w:rsidRPr="000575A5">
        <w:instrText xml:space="preserve"> FORMCHECKBOX </w:instrText>
      </w:r>
      <w:r w:rsidRPr="000575A5">
        <w:fldChar w:fldCharType="separate"/>
      </w:r>
      <w:r w:rsidRPr="000575A5">
        <w:fldChar w:fldCharType="end"/>
      </w:r>
      <w:r w:rsidRPr="000575A5">
        <w:t xml:space="preserve"> ja  </w:t>
      </w:r>
      <w:r w:rsidRPr="000575A5">
        <w:fldChar w:fldCharType="begin">
          <w:ffData>
            <w:name w:val=""/>
            <w:enabled/>
            <w:calcOnExit w:val="0"/>
            <w:checkBox>
              <w:sizeAuto/>
              <w:default w:val="0"/>
              <w:checked w:val="0"/>
            </w:checkBox>
          </w:ffData>
        </w:fldChar>
      </w:r>
      <w:r w:rsidRPr="000575A5">
        <w:instrText xml:space="preserve"> FORMCHECKBOX </w:instrText>
      </w:r>
      <w:r w:rsidRPr="000575A5">
        <w:fldChar w:fldCharType="separate"/>
      </w:r>
      <w:r w:rsidRPr="000575A5">
        <w:fldChar w:fldCharType="end"/>
      </w:r>
      <w:r w:rsidRPr="000575A5">
        <w:t xml:space="preserve"> nein</w:t>
      </w:r>
      <w:r w:rsidRPr="000575A5">
        <w:tab/>
        <w:t>AHV_IV-Nr.:</w:t>
      </w:r>
      <w:r w:rsidRPr="000575A5">
        <w:tab/>
      </w:r>
      <w:r w:rsidRPr="000575A5">
        <w:fldChar w:fldCharType="begin">
          <w:ffData>
            <w:name w:val="Text13"/>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7E697A7D"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320"/>
          <w:tab w:val="left" w:pos="6300"/>
          <w:tab w:val="left" w:pos="7380"/>
        </w:tabs>
      </w:pPr>
      <w:proofErr w:type="spellStart"/>
      <w:r w:rsidRPr="000575A5">
        <w:t>Tel.Mobile</w:t>
      </w:r>
      <w:proofErr w:type="spellEnd"/>
      <w:r w:rsidRPr="000575A5">
        <w:t>:</w:t>
      </w:r>
      <w:r w:rsidRPr="000575A5">
        <w:tab/>
      </w:r>
      <w:r w:rsidRPr="000575A5">
        <w:fldChar w:fldCharType="begin">
          <w:ffData>
            <w:name w:val="Text2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2F8D0034"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 xml:space="preserve">Personalien Mutter </w:t>
      </w:r>
    </w:p>
    <w:p w14:paraId="4F4D88DB"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rPr>
          <w:b/>
          <w:bCs/>
        </w:rPr>
        <w:t>Name</w:t>
      </w:r>
      <w:r w:rsidRPr="000575A5">
        <w:tab/>
      </w:r>
      <w:r w:rsidRPr="000575A5">
        <w:fldChar w:fldCharType="begin">
          <w:ffData>
            <w:name w:val=""/>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r>
      <w:r w:rsidRPr="000575A5">
        <w:rPr>
          <w:b/>
          <w:bCs/>
        </w:rPr>
        <w:t>Vorname</w:t>
      </w:r>
      <w:r w:rsidRPr="000575A5">
        <w:t xml:space="preserve">: </w:t>
      </w:r>
      <w:r w:rsidRPr="000575A5">
        <w:tab/>
      </w:r>
      <w:r w:rsidRPr="000575A5">
        <w:fldChar w:fldCharType="begin">
          <w:ffData>
            <w:name w:val="Text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t xml:space="preserve">Konfession: </w:t>
      </w:r>
      <w:r w:rsidRPr="000575A5">
        <w:tab/>
      </w:r>
      <w:r w:rsidRPr="000575A5">
        <w:fldChar w:fldCharType="begin">
          <w:ffData>
            <w:name w:val="Text5"/>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6C881BB6"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Mädchenname:</w:t>
      </w:r>
      <w:r w:rsidRPr="000575A5">
        <w:tab/>
      </w:r>
      <w:r w:rsidRPr="000575A5">
        <w:fldChar w:fldCharType="begin">
          <w:ffData>
            <w:name w:val="Text85"/>
            <w:enabled/>
            <w:calcOnExit w:val="0"/>
            <w:textInput/>
          </w:ffData>
        </w:fldChar>
      </w:r>
      <w:bookmarkStart w:id="16" w:name="Text85"/>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6"/>
    </w:p>
    <w:p w14:paraId="3C9C135F"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Geboren am:</w:t>
      </w:r>
      <w:r w:rsidRPr="000575A5">
        <w:tab/>
      </w:r>
      <w:r w:rsidRPr="000575A5">
        <w:fldChar w:fldCharType="begin">
          <w:ffData>
            <w:name w:val="Text3"/>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Nationalität:</w:t>
      </w:r>
      <w:r w:rsidRPr="000575A5">
        <w:tab/>
      </w:r>
      <w:r w:rsidRPr="000575A5">
        <w:fldChar w:fldCharType="begin">
          <w:ffData>
            <w:name w:val="Text8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Heimatort:</w:t>
      </w:r>
      <w:r w:rsidRPr="000575A5">
        <w:tab/>
      </w:r>
      <w:r w:rsidRPr="000575A5">
        <w:fldChar w:fldCharType="begin">
          <w:ffData>
            <w:name w:val="Text7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4A9FFFE6"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Adresse (Strasse):</w:t>
      </w:r>
      <w:r w:rsidRPr="000575A5">
        <w:tab/>
      </w:r>
      <w:r w:rsidRPr="000575A5">
        <w:fldChar w:fldCharType="begin">
          <w:ffData>
            <w:name w:val="Text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PLZ / Ort:</w:t>
      </w:r>
      <w:r w:rsidRPr="000575A5">
        <w:tab/>
      </w:r>
      <w:r w:rsidRPr="000575A5">
        <w:fldChar w:fldCharType="begin">
          <w:ffData>
            <w:name w:val="Text8"/>
            <w:enabled/>
            <w:calcOnExit w:val="0"/>
            <w:textInput>
              <w:type w:val="number"/>
              <w:maxLength w:val="4"/>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fldChar w:fldCharType="begin">
          <w:ffData>
            <w:name w:val="Text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7728F2F8" w14:textId="77777777" w:rsidR="000A6F43" w:rsidRPr="000575A5" w:rsidRDefault="000A6F43" w:rsidP="000A6F43">
      <w:pPr>
        <w:pStyle w:val="Formular"/>
        <w:tabs>
          <w:tab w:val="clear" w:pos="1418"/>
          <w:tab w:val="clear" w:pos="3402"/>
          <w:tab w:val="clear" w:pos="3828"/>
          <w:tab w:val="clear" w:pos="6237"/>
          <w:tab w:val="clear" w:pos="7655"/>
          <w:tab w:val="left" w:pos="1624"/>
          <w:tab w:val="left" w:pos="8161"/>
        </w:tabs>
      </w:pPr>
      <w:r w:rsidRPr="000575A5">
        <w:t>Beruf:</w:t>
      </w:r>
      <w:r w:rsidRPr="000575A5">
        <w:tab/>
      </w:r>
      <w:r w:rsidRPr="000575A5">
        <w:fldChar w:fldCharType="begin">
          <w:ffData>
            <w:name w:val="Text17"/>
            <w:enabled/>
            <w:calcOnExit w:val="0"/>
            <w:textInput/>
          </w:ffData>
        </w:fldChar>
      </w:r>
      <w:bookmarkStart w:id="17" w:name="Text17"/>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7"/>
      <w:r w:rsidRPr="000575A5">
        <w:tab/>
        <w:t>Zivilstand:</w:t>
      </w:r>
      <w:r w:rsidRPr="000575A5">
        <w:tab/>
      </w:r>
      <w:r w:rsidRPr="000575A5">
        <w:fldChar w:fldCharType="begin">
          <w:ffData>
            <w:name w:val="Text23"/>
            <w:enabled/>
            <w:calcOnExit w:val="0"/>
            <w:textInput/>
          </w:ffData>
        </w:fldChar>
      </w:r>
      <w:bookmarkStart w:id="18" w:name="Text23"/>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8"/>
    </w:p>
    <w:p w14:paraId="78FDFAD1"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 w:val="left" w:pos="6379"/>
          <w:tab w:val="left" w:pos="7371"/>
        </w:tabs>
      </w:pPr>
      <w:r w:rsidRPr="000575A5">
        <w:t>Telefon privat:</w:t>
      </w:r>
      <w:r w:rsidRPr="000575A5">
        <w:tab/>
      </w:r>
      <w:r w:rsidRPr="000575A5">
        <w:fldChar w:fldCharType="begin">
          <w:ffData>
            <w:name w:val="Text21"/>
            <w:enabled/>
            <w:calcOnExit w:val="0"/>
            <w:textInput/>
          </w:ffData>
        </w:fldChar>
      </w:r>
      <w:bookmarkStart w:id="19" w:name="Text21"/>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19"/>
      <w:r w:rsidRPr="000575A5">
        <w:tab/>
      </w:r>
      <w:proofErr w:type="spellStart"/>
      <w:r w:rsidRPr="000575A5">
        <w:t>Tel.Geschäft</w:t>
      </w:r>
      <w:proofErr w:type="spellEnd"/>
      <w:r w:rsidRPr="000575A5">
        <w:t xml:space="preserve">: </w:t>
      </w:r>
      <w:r w:rsidRPr="000575A5">
        <w:tab/>
      </w:r>
      <w:r w:rsidRPr="000575A5">
        <w:fldChar w:fldCharType="begin">
          <w:ffData>
            <w:name w:val="Text22"/>
            <w:enabled/>
            <w:calcOnExit w:val="0"/>
            <w:textInput/>
          </w:ffData>
        </w:fldChar>
      </w:r>
      <w:bookmarkStart w:id="20" w:name="Text22"/>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0"/>
      <w:r w:rsidRPr="000575A5">
        <w:tab/>
      </w:r>
      <w:proofErr w:type="spellStart"/>
      <w:r w:rsidRPr="000575A5">
        <w:t>Tel.Mobile</w:t>
      </w:r>
      <w:proofErr w:type="spellEnd"/>
      <w:r w:rsidRPr="000575A5">
        <w:t xml:space="preserve">: </w:t>
      </w:r>
      <w:r w:rsidRPr="000575A5">
        <w:tab/>
      </w:r>
      <w:r w:rsidRPr="000575A5">
        <w:fldChar w:fldCharType="begin">
          <w:ffData>
            <w:name w:val="Text2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428C2554"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 w:val="left" w:pos="6379"/>
          <w:tab w:val="left" w:pos="7371"/>
        </w:tabs>
      </w:pPr>
      <w:r w:rsidRPr="000575A5">
        <w:t>Mail:</w:t>
      </w:r>
      <w:r w:rsidRPr="000575A5">
        <w:tab/>
      </w:r>
      <w:r w:rsidRPr="000575A5">
        <w:fldChar w:fldCharType="begin">
          <w:ffData>
            <w:name w:val="Text2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448DD900" w14:textId="54C43D3C" w:rsidR="000A6F43" w:rsidRPr="000575A5" w:rsidRDefault="000A6F43" w:rsidP="000A6F43">
      <w:pPr>
        <w:pStyle w:val="Formular"/>
        <w:tabs>
          <w:tab w:val="clear" w:pos="1418"/>
          <w:tab w:val="clear" w:pos="3402"/>
          <w:tab w:val="clear" w:pos="3828"/>
          <w:tab w:val="clear" w:pos="6237"/>
          <w:tab w:val="clear" w:pos="6946"/>
          <w:tab w:val="clear" w:pos="7655"/>
          <w:tab w:val="left" w:pos="1624"/>
        </w:tabs>
      </w:pPr>
      <w:r w:rsidRPr="000575A5">
        <w:t>Bemerkungen:</w:t>
      </w:r>
      <w:r w:rsidRPr="000575A5">
        <w:tab/>
      </w:r>
      <w:r w:rsidRPr="000575A5">
        <w:fldChar w:fldCharType="begin">
          <w:ffData>
            <w:name w:val="Text24"/>
            <w:enabled/>
            <w:calcOnExit w:val="0"/>
            <w:textInput/>
          </w:ffData>
        </w:fldChar>
      </w:r>
      <w:bookmarkStart w:id="21" w:name="Text24"/>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1"/>
    </w:p>
    <w:p w14:paraId="0A91C5E9"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 xml:space="preserve">Personalien Vater </w:t>
      </w:r>
    </w:p>
    <w:p w14:paraId="15622562"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rPr>
          <w:b/>
          <w:bCs/>
        </w:rPr>
        <w:t>Name</w:t>
      </w:r>
      <w:r w:rsidRPr="000575A5">
        <w:tab/>
      </w:r>
      <w:r w:rsidRPr="000575A5">
        <w:fldChar w:fldCharType="begin">
          <w:ffData>
            <w:name w:val="Text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r>
      <w:r w:rsidRPr="000575A5">
        <w:rPr>
          <w:b/>
          <w:bCs/>
        </w:rPr>
        <w:t>Vorname</w:t>
      </w:r>
      <w:r w:rsidRPr="000575A5">
        <w:t xml:space="preserve">: </w:t>
      </w:r>
      <w:r w:rsidRPr="000575A5">
        <w:tab/>
      </w:r>
      <w:r w:rsidRPr="000575A5">
        <w:fldChar w:fldCharType="begin">
          <w:ffData>
            <w:name w:val="Text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t xml:space="preserve">Konfession: </w:t>
      </w:r>
      <w:r w:rsidRPr="000575A5">
        <w:tab/>
      </w:r>
      <w:r w:rsidRPr="000575A5">
        <w:fldChar w:fldCharType="begin">
          <w:ffData>
            <w:name w:val="Text5"/>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7140DABE"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Geboren am:</w:t>
      </w:r>
      <w:r w:rsidRPr="000575A5">
        <w:tab/>
      </w:r>
      <w:r w:rsidRPr="000575A5">
        <w:fldChar w:fldCharType="begin">
          <w:ffData>
            <w:name w:val="Text3"/>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Nationalität:</w:t>
      </w:r>
      <w:r w:rsidRPr="000575A5">
        <w:tab/>
      </w:r>
      <w:r w:rsidRPr="000575A5">
        <w:fldChar w:fldCharType="begin">
          <w:ffData>
            <w:name w:val="Text8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Heimatort:</w:t>
      </w:r>
      <w:r w:rsidRPr="000575A5">
        <w:tab/>
      </w:r>
      <w:r w:rsidRPr="000575A5">
        <w:fldChar w:fldCharType="begin">
          <w:ffData>
            <w:name w:val="Text7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6014A96D"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lastRenderedPageBreak/>
        <w:t>Adresse (Strasse):</w:t>
      </w:r>
      <w:r w:rsidRPr="000575A5">
        <w:tab/>
      </w:r>
      <w:r w:rsidRPr="000575A5">
        <w:fldChar w:fldCharType="begin">
          <w:ffData>
            <w:name w:val="Text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PLZ / Ort:</w:t>
      </w:r>
      <w:r w:rsidRPr="000575A5">
        <w:tab/>
      </w:r>
      <w:r w:rsidRPr="000575A5">
        <w:fldChar w:fldCharType="begin">
          <w:ffData>
            <w:name w:val="Text8"/>
            <w:enabled/>
            <w:calcOnExit w:val="0"/>
            <w:textInput>
              <w:type w:val="number"/>
              <w:maxLength w:val="4"/>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fldChar w:fldCharType="begin">
          <w:ffData>
            <w:name w:val="Text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13B4A4ED" w14:textId="77777777" w:rsidR="000A6F43" w:rsidRPr="000575A5" w:rsidRDefault="000A6F43" w:rsidP="000A6F43">
      <w:pPr>
        <w:pStyle w:val="Formular"/>
        <w:tabs>
          <w:tab w:val="clear" w:pos="1418"/>
          <w:tab w:val="clear" w:pos="3402"/>
          <w:tab w:val="clear" w:pos="3828"/>
          <w:tab w:val="clear" w:pos="6237"/>
          <w:tab w:val="clear" w:pos="7655"/>
          <w:tab w:val="left" w:pos="1624"/>
          <w:tab w:val="left" w:pos="8161"/>
        </w:tabs>
      </w:pPr>
      <w:r w:rsidRPr="000575A5">
        <w:t>Beruf:</w:t>
      </w:r>
      <w:r w:rsidRPr="000575A5">
        <w:tab/>
      </w:r>
      <w:r w:rsidRPr="000575A5">
        <w:fldChar w:fldCharType="begin">
          <w:ffData>
            <w:name w:val="Text1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Zivilstand:</w:t>
      </w:r>
      <w:r w:rsidRPr="000575A5">
        <w:tab/>
      </w:r>
      <w:r w:rsidRPr="000575A5">
        <w:fldChar w:fldCharType="begin">
          <w:ffData>
            <w:name w:val="Text23"/>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1427C1E9"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 w:val="left" w:pos="6379"/>
          <w:tab w:val="left" w:pos="7371"/>
        </w:tabs>
      </w:pPr>
      <w:r w:rsidRPr="000575A5">
        <w:t>Telefon privat:</w:t>
      </w:r>
      <w:r w:rsidRPr="000575A5">
        <w:tab/>
      </w:r>
      <w:r w:rsidRPr="000575A5">
        <w:fldChar w:fldCharType="begin">
          <w:ffData>
            <w:name w:val="Text2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roofErr w:type="spellStart"/>
      <w:r w:rsidRPr="000575A5">
        <w:t>Tel.Geschäft</w:t>
      </w:r>
      <w:proofErr w:type="spellEnd"/>
      <w:r w:rsidRPr="000575A5">
        <w:t xml:space="preserve">: </w:t>
      </w:r>
      <w:r w:rsidRPr="000575A5">
        <w:tab/>
      </w:r>
      <w:r w:rsidRPr="000575A5">
        <w:fldChar w:fldCharType="begin">
          <w:ffData>
            <w:name w:val="Text2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roofErr w:type="spellStart"/>
      <w:r w:rsidRPr="000575A5">
        <w:t>Tel.Mobile</w:t>
      </w:r>
      <w:proofErr w:type="spellEnd"/>
      <w:r w:rsidRPr="000575A5">
        <w:t xml:space="preserve">: </w:t>
      </w:r>
      <w:r w:rsidRPr="000575A5">
        <w:tab/>
      </w:r>
      <w:r w:rsidRPr="000575A5">
        <w:fldChar w:fldCharType="begin">
          <w:ffData>
            <w:name w:val="Text2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5446C8C2"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 w:val="left" w:pos="6379"/>
          <w:tab w:val="left" w:pos="7371"/>
        </w:tabs>
      </w:pPr>
      <w:r w:rsidRPr="000575A5">
        <w:t>Mail:</w:t>
      </w:r>
      <w:r w:rsidRPr="000575A5">
        <w:tab/>
      </w:r>
      <w:r w:rsidRPr="000575A5">
        <w:fldChar w:fldCharType="begin">
          <w:ffData>
            <w:name w:val="Text2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3A908E66"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1624"/>
        </w:tabs>
      </w:pPr>
      <w:r w:rsidRPr="000575A5">
        <w:t>Bemerkungen:</w:t>
      </w:r>
      <w:r w:rsidRPr="000575A5">
        <w:tab/>
      </w:r>
      <w:r w:rsidRPr="000575A5">
        <w:fldChar w:fldCharType="begin">
          <w:ffData>
            <w:name w:val="Text2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56B3A350"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Schulen</w:t>
      </w:r>
    </w:p>
    <w:p w14:paraId="448D201C" w14:textId="77777777" w:rsidR="000A6F43" w:rsidRPr="000575A5" w:rsidRDefault="000A6F43" w:rsidP="000A6F43">
      <w:pPr>
        <w:pStyle w:val="Formular"/>
        <w:tabs>
          <w:tab w:val="clear" w:pos="1418"/>
          <w:tab w:val="clear" w:pos="3402"/>
          <w:tab w:val="clear" w:pos="3828"/>
          <w:tab w:val="clear" w:pos="6237"/>
          <w:tab w:val="clear" w:pos="7655"/>
          <w:tab w:val="left" w:pos="1624"/>
          <w:tab w:val="left" w:pos="8161"/>
        </w:tabs>
      </w:pPr>
      <w:r w:rsidRPr="000575A5">
        <w:rPr>
          <w:bCs/>
        </w:rPr>
        <w:t>Jetzige Schule:</w:t>
      </w:r>
      <w:r w:rsidRPr="000575A5">
        <w:rPr>
          <w:b/>
        </w:rPr>
        <w:tab/>
      </w:r>
      <w:r w:rsidRPr="000575A5">
        <w:fldChar w:fldCharType="begin">
          <w:ffData>
            <w:name w:val="Text35"/>
            <w:enabled/>
            <w:calcOnExit w:val="0"/>
            <w:textInput/>
          </w:ffData>
        </w:fldChar>
      </w:r>
      <w:bookmarkStart w:id="22" w:name="Text35"/>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2"/>
      <w:r w:rsidRPr="000575A5">
        <w:tab/>
        <w:t>Klasse:</w:t>
      </w:r>
      <w:r w:rsidRPr="000575A5">
        <w:tab/>
      </w:r>
      <w:r w:rsidRPr="000575A5">
        <w:fldChar w:fldCharType="begin">
          <w:ffData>
            <w:name w:val="Text86"/>
            <w:enabled/>
            <w:calcOnExit w:val="0"/>
            <w:textInput/>
          </w:ffData>
        </w:fldChar>
      </w:r>
      <w:bookmarkStart w:id="23" w:name="Text86"/>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3"/>
    </w:p>
    <w:p w14:paraId="7515A929"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Name der Schulleitung:</w:t>
      </w:r>
      <w:r w:rsidRPr="000575A5">
        <w:tab/>
      </w:r>
      <w:r w:rsidRPr="000575A5">
        <w:fldChar w:fldCharType="begin">
          <w:ffData>
            <w:name w:val="Text3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5B0785AD"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Name des Klassenlehrers/der Klassenlehrerin:</w:t>
      </w:r>
      <w:r w:rsidRPr="000575A5">
        <w:tab/>
      </w:r>
      <w:r w:rsidRPr="000575A5">
        <w:fldChar w:fldCharType="begin">
          <w:ffData>
            <w:name w:val="Text36"/>
            <w:enabled/>
            <w:calcOnExit w:val="0"/>
            <w:textInput/>
          </w:ffData>
        </w:fldChar>
      </w:r>
      <w:bookmarkStart w:id="24" w:name="Text36"/>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4"/>
    </w:p>
    <w:p w14:paraId="4AA01A62"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s>
      </w:pPr>
      <w:r w:rsidRPr="000575A5">
        <w:t>Tel. Nr. Schule:</w:t>
      </w:r>
      <w:r w:rsidRPr="000575A5">
        <w:tab/>
      </w:r>
      <w:r w:rsidRPr="000575A5">
        <w:fldChar w:fldCharType="begin">
          <w:ffData>
            <w:name w:val="Text37"/>
            <w:enabled/>
            <w:calcOnExit w:val="0"/>
            <w:textInput/>
          </w:ffData>
        </w:fldChar>
      </w:r>
      <w:bookmarkStart w:id="25" w:name="Text37"/>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5"/>
      <w:r w:rsidRPr="000575A5">
        <w:tab/>
        <w:t xml:space="preserve">Tel. Privat: </w:t>
      </w:r>
      <w:r w:rsidRPr="000575A5">
        <w:tab/>
      </w:r>
      <w:r w:rsidRPr="000575A5">
        <w:fldChar w:fldCharType="begin">
          <w:ffData>
            <w:name w:val="Text38"/>
            <w:enabled/>
            <w:calcOnExit w:val="0"/>
            <w:textInput/>
          </w:ffData>
        </w:fldChar>
      </w:r>
      <w:bookmarkStart w:id="26" w:name="Text38"/>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6"/>
    </w:p>
    <w:p w14:paraId="7B2107F3"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Vorherige Schulen:</w:t>
      </w:r>
      <w:r w:rsidRPr="000575A5">
        <w:tab/>
        <w:t>Schulhaus:</w:t>
      </w:r>
      <w:r w:rsidRPr="000575A5">
        <w:tab/>
        <w:t>Schulleitung</w:t>
      </w:r>
      <w:r w:rsidRPr="000575A5">
        <w:tab/>
        <w:t xml:space="preserve"> </w:t>
      </w:r>
      <w:r w:rsidRPr="000575A5">
        <w:tab/>
        <w:t>Klassenlehrer/in</w:t>
      </w:r>
    </w:p>
    <w:p w14:paraId="3D3AFA20" w14:textId="77777777" w:rsidR="000A6F43" w:rsidRPr="000575A5" w:rsidRDefault="000A6F43" w:rsidP="000A6F43">
      <w:pPr>
        <w:pStyle w:val="Formular"/>
        <w:tabs>
          <w:tab w:val="clear" w:pos="1418"/>
          <w:tab w:val="clear" w:pos="3402"/>
          <w:tab w:val="clear" w:pos="6237"/>
          <w:tab w:val="clear" w:pos="7655"/>
          <w:tab w:val="left" w:pos="1624"/>
          <w:tab w:val="left" w:pos="8161"/>
        </w:tabs>
      </w:pPr>
      <w:r w:rsidRPr="000575A5">
        <w:tab/>
      </w:r>
      <w:r w:rsidRPr="000575A5">
        <w:fldChar w:fldCharType="begin">
          <w:ffData>
            <w:name w:val="Text39"/>
            <w:enabled/>
            <w:calcOnExit w:val="0"/>
            <w:textInput/>
          </w:ffData>
        </w:fldChar>
      </w:r>
      <w:bookmarkStart w:id="27" w:name="Text39"/>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7"/>
      <w:r w:rsidRPr="000575A5">
        <w:tab/>
      </w:r>
      <w:r w:rsidRPr="000575A5">
        <w:fldChar w:fldCharType="begin">
          <w:ffData>
            <w:name w:val="Text40"/>
            <w:enabled/>
            <w:calcOnExit w:val="0"/>
            <w:textInput/>
          </w:ffData>
        </w:fldChar>
      </w:r>
      <w:bookmarkStart w:id="28" w:name="Text40"/>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8"/>
      <w:r w:rsidRPr="000575A5">
        <w:tab/>
      </w:r>
      <w:r w:rsidRPr="000575A5">
        <w:fldChar w:fldCharType="begin">
          <w:ffData>
            <w:name w:val="Text41"/>
            <w:enabled/>
            <w:calcOnExit w:val="0"/>
            <w:textInput/>
          </w:ffData>
        </w:fldChar>
      </w:r>
      <w:bookmarkStart w:id="29" w:name="Text41"/>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29"/>
    </w:p>
    <w:p w14:paraId="1A9A796A" w14:textId="77777777" w:rsidR="000A6F43" w:rsidRPr="000575A5" w:rsidRDefault="000A6F43" w:rsidP="000A6F43">
      <w:pPr>
        <w:pStyle w:val="Formular"/>
        <w:tabs>
          <w:tab w:val="clear" w:pos="1418"/>
          <w:tab w:val="clear" w:pos="3402"/>
          <w:tab w:val="clear" w:pos="6237"/>
          <w:tab w:val="clear" w:pos="7655"/>
          <w:tab w:val="left" w:pos="1624"/>
          <w:tab w:val="left" w:pos="8161"/>
        </w:tabs>
      </w:pPr>
      <w:r w:rsidRPr="000575A5">
        <w:tab/>
      </w:r>
      <w:r w:rsidRPr="000575A5">
        <w:fldChar w:fldCharType="begin">
          <w:ffData>
            <w:name w:val="Text42"/>
            <w:enabled/>
            <w:calcOnExit w:val="0"/>
            <w:textInput/>
          </w:ffData>
        </w:fldChar>
      </w:r>
      <w:bookmarkStart w:id="30" w:name="Text42"/>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30"/>
      <w:r w:rsidRPr="000575A5">
        <w:tab/>
      </w:r>
      <w:r w:rsidRPr="000575A5">
        <w:fldChar w:fldCharType="begin">
          <w:ffData>
            <w:name w:val="Text43"/>
            <w:enabled/>
            <w:calcOnExit w:val="0"/>
            <w:textInput/>
          </w:ffData>
        </w:fldChar>
      </w:r>
      <w:bookmarkStart w:id="31" w:name="Text43"/>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31"/>
      <w:r w:rsidRPr="000575A5">
        <w:tab/>
      </w:r>
      <w:r w:rsidRPr="000575A5">
        <w:fldChar w:fldCharType="begin">
          <w:ffData>
            <w:name w:val="Text44"/>
            <w:enabled/>
            <w:calcOnExit w:val="0"/>
            <w:textInput/>
          </w:ffData>
        </w:fldChar>
      </w:r>
      <w:bookmarkStart w:id="32" w:name="Text44"/>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32"/>
    </w:p>
    <w:p w14:paraId="33309E8A"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Abklärende Instanz</w:t>
      </w:r>
    </w:p>
    <w:p w14:paraId="6B3EF576"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2520"/>
        </w:tabs>
        <w:rPr>
          <w:b/>
        </w:rPr>
      </w:pPr>
      <w:r w:rsidRPr="000575A5">
        <w:rPr>
          <w:bCs/>
        </w:rPr>
        <w:t>Fachdienst:</w:t>
      </w:r>
      <w:r w:rsidRPr="000575A5">
        <w:rPr>
          <w:b/>
        </w:rPr>
        <w:tab/>
      </w:r>
      <w:r w:rsidRPr="000575A5">
        <w:rPr>
          <w:bCs/>
        </w:rPr>
        <w:fldChar w:fldCharType="begin">
          <w:ffData>
            <w:name w:val="Text45"/>
            <w:enabled/>
            <w:calcOnExit w:val="0"/>
            <w:textInput/>
          </w:ffData>
        </w:fldChar>
      </w:r>
      <w:bookmarkStart w:id="33" w:name="Text45"/>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bookmarkEnd w:id="33"/>
    </w:p>
    <w:p w14:paraId="695BAE32" w14:textId="77777777" w:rsidR="000A6F43" w:rsidRPr="000575A5" w:rsidRDefault="000A6F43" w:rsidP="000A6F43">
      <w:pPr>
        <w:pStyle w:val="Formular"/>
        <w:tabs>
          <w:tab w:val="clear" w:pos="1418"/>
          <w:tab w:val="clear" w:pos="3402"/>
          <w:tab w:val="clear" w:pos="6237"/>
          <w:tab w:val="clear" w:pos="6946"/>
          <w:tab w:val="clear" w:pos="7655"/>
          <w:tab w:val="left" w:pos="2520"/>
          <w:tab w:val="left" w:pos="4942"/>
          <w:tab w:val="left" w:pos="5940"/>
          <w:tab w:val="left" w:pos="8161"/>
        </w:tabs>
        <w:rPr>
          <w:b/>
        </w:rPr>
      </w:pPr>
      <w:r w:rsidRPr="000575A5">
        <w:rPr>
          <w:bCs/>
        </w:rPr>
        <w:t>Kontaktperson:</w:t>
      </w:r>
      <w:r w:rsidRPr="000575A5">
        <w:rPr>
          <w:b/>
        </w:rPr>
        <w:tab/>
      </w:r>
      <w:r w:rsidRPr="000575A5">
        <w:rPr>
          <w:bCs/>
        </w:rPr>
        <w:fldChar w:fldCharType="begin">
          <w:ffData>
            <w:name w:val="Text46"/>
            <w:enabled/>
            <w:calcOnExit w:val="0"/>
            <w:textInput/>
          </w:ffData>
        </w:fldChar>
      </w:r>
      <w:bookmarkStart w:id="34" w:name="Text46"/>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bookmarkEnd w:id="34"/>
      <w:r w:rsidRPr="000575A5">
        <w:rPr>
          <w:b/>
        </w:rPr>
        <w:tab/>
      </w:r>
      <w:r w:rsidRPr="000575A5">
        <w:rPr>
          <w:b/>
        </w:rPr>
        <w:tab/>
      </w:r>
      <w:r w:rsidRPr="000575A5">
        <w:rPr>
          <w:bCs/>
        </w:rPr>
        <w:t>Funktion:</w:t>
      </w:r>
      <w:r w:rsidRPr="000575A5">
        <w:rPr>
          <w:b/>
        </w:rPr>
        <w:tab/>
      </w:r>
      <w:r w:rsidRPr="000575A5">
        <w:rPr>
          <w:bCs/>
        </w:rPr>
        <w:fldChar w:fldCharType="begin">
          <w:ffData>
            <w:name w:val="Text47"/>
            <w:enabled/>
            <w:calcOnExit w:val="0"/>
            <w:textInput/>
          </w:ffData>
        </w:fldChar>
      </w:r>
      <w:bookmarkStart w:id="35" w:name="Text47"/>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bookmarkEnd w:id="35"/>
    </w:p>
    <w:p w14:paraId="7D369771" w14:textId="77777777" w:rsidR="000A6F43" w:rsidRPr="000575A5" w:rsidRDefault="000A6F43" w:rsidP="000A6F43">
      <w:pPr>
        <w:pStyle w:val="Formular"/>
        <w:tabs>
          <w:tab w:val="clear" w:pos="1418"/>
          <w:tab w:val="clear" w:pos="3402"/>
          <w:tab w:val="clear" w:pos="6237"/>
          <w:tab w:val="clear" w:pos="6946"/>
          <w:tab w:val="clear" w:pos="7655"/>
          <w:tab w:val="left" w:pos="2517"/>
          <w:tab w:val="left" w:pos="4942"/>
          <w:tab w:val="left" w:pos="5940"/>
          <w:tab w:val="left" w:pos="8161"/>
        </w:tabs>
      </w:pPr>
      <w:r w:rsidRPr="000575A5">
        <w:t>Adresse (Strasse):</w:t>
      </w:r>
      <w:r w:rsidRPr="000575A5">
        <w:tab/>
      </w:r>
      <w:r w:rsidRPr="000575A5">
        <w:fldChar w:fldCharType="begin">
          <w:ffData>
            <w:name w:val="Text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r w:rsidRPr="000575A5">
        <w:tab/>
        <w:t>PLZ / Ort:</w:t>
      </w:r>
      <w:r w:rsidRPr="000575A5">
        <w:tab/>
      </w:r>
      <w:r w:rsidRPr="000575A5">
        <w:fldChar w:fldCharType="begin">
          <w:ffData>
            <w:name w:val="Text8"/>
            <w:enabled/>
            <w:calcOnExit w:val="0"/>
            <w:textInput>
              <w:type w:val="number"/>
              <w:maxLength w:val="4"/>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fldChar w:fldCharType="begin">
          <w:ffData>
            <w:name w:val="Text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325CBDBE" w14:textId="77777777" w:rsidR="000A6F43" w:rsidRPr="000575A5" w:rsidRDefault="000A6F43" w:rsidP="000A6F43">
      <w:pPr>
        <w:pStyle w:val="Formular"/>
        <w:tabs>
          <w:tab w:val="clear" w:pos="1418"/>
          <w:tab w:val="clear" w:pos="3402"/>
          <w:tab w:val="clear" w:pos="6237"/>
          <w:tab w:val="clear" w:pos="6946"/>
          <w:tab w:val="clear" w:pos="7655"/>
          <w:tab w:val="left" w:pos="2520"/>
          <w:tab w:val="left" w:pos="4942"/>
          <w:tab w:val="left" w:pos="5940"/>
          <w:tab w:val="left" w:pos="8161"/>
        </w:tabs>
        <w:rPr>
          <w:b/>
        </w:rPr>
      </w:pPr>
      <w:r w:rsidRPr="000575A5">
        <w:rPr>
          <w:bCs/>
        </w:rPr>
        <w:t>Telefon:</w:t>
      </w:r>
      <w:r w:rsidRPr="000575A5">
        <w:rPr>
          <w:b/>
        </w:rPr>
        <w:tab/>
      </w:r>
      <w:r w:rsidRPr="000575A5">
        <w:rPr>
          <w:bCs/>
        </w:rPr>
        <w:fldChar w:fldCharType="begin">
          <w:ffData>
            <w:name w:val="Text49"/>
            <w:enabled/>
            <w:calcOnExit w:val="0"/>
            <w:textInput/>
          </w:ffData>
        </w:fldChar>
      </w:r>
      <w:bookmarkStart w:id="36" w:name="Text49"/>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bookmarkEnd w:id="36"/>
    </w:p>
    <w:p w14:paraId="2AE7E6E2"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Zuweisende Instanz</w:t>
      </w:r>
    </w:p>
    <w:p w14:paraId="1D91432C"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2520"/>
        </w:tabs>
        <w:rPr>
          <w:b/>
        </w:rPr>
      </w:pPr>
      <w:r w:rsidRPr="000575A5">
        <w:rPr>
          <w:bCs/>
        </w:rPr>
        <w:t>Fachdienst:</w:t>
      </w:r>
      <w:r w:rsidRPr="000575A5">
        <w:rPr>
          <w:b/>
        </w:rPr>
        <w:tab/>
      </w:r>
      <w:r w:rsidRPr="000575A5">
        <w:rPr>
          <w:bCs/>
        </w:rPr>
        <w:fldChar w:fldCharType="begin">
          <w:ffData>
            <w:name w:val="Text45"/>
            <w:enabled/>
            <w:calcOnExit w:val="0"/>
            <w:textInput/>
          </w:ffData>
        </w:fldChar>
      </w:r>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p>
    <w:p w14:paraId="68CAA501" w14:textId="77777777" w:rsidR="000A6F43" w:rsidRPr="000575A5" w:rsidRDefault="000A6F43" w:rsidP="000A6F43">
      <w:pPr>
        <w:pStyle w:val="Formular"/>
        <w:tabs>
          <w:tab w:val="clear" w:pos="1418"/>
          <w:tab w:val="clear" w:pos="3402"/>
          <w:tab w:val="clear" w:pos="6237"/>
          <w:tab w:val="clear" w:pos="6946"/>
          <w:tab w:val="clear" w:pos="7655"/>
          <w:tab w:val="left" w:pos="2520"/>
          <w:tab w:val="left" w:pos="4942"/>
          <w:tab w:val="left" w:pos="5940"/>
          <w:tab w:val="left" w:pos="8161"/>
        </w:tabs>
        <w:rPr>
          <w:b/>
        </w:rPr>
      </w:pPr>
      <w:r w:rsidRPr="000575A5">
        <w:rPr>
          <w:bCs/>
        </w:rPr>
        <w:t>Kontaktperson:</w:t>
      </w:r>
      <w:r w:rsidRPr="000575A5">
        <w:rPr>
          <w:b/>
        </w:rPr>
        <w:tab/>
      </w:r>
      <w:r w:rsidRPr="000575A5">
        <w:rPr>
          <w:bCs/>
        </w:rPr>
        <w:fldChar w:fldCharType="begin">
          <w:ffData>
            <w:name w:val="Text46"/>
            <w:enabled/>
            <w:calcOnExit w:val="0"/>
            <w:textInput/>
          </w:ffData>
        </w:fldChar>
      </w:r>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r w:rsidRPr="000575A5">
        <w:rPr>
          <w:b/>
        </w:rPr>
        <w:tab/>
      </w:r>
      <w:r w:rsidRPr="000575A5">
        <w:rPr>
          <w:b/>
        </w:rPr>
        <w:tab/>
      </w:r>
      <w:r w:rsidRPr="000575A5">
        <w:rPr>
          <w:bCs/>
        </w:rPr>
        <w:t>Funktion:</w:t>
      </w:r>
      <w:r w:rsidRPr="000575A5">
        <w:rPr>
          <w:b/>
        </w:rPr>
        <w:tab/>
      </w:r>
      <w:r w:rsidRPr="000575A5">
        <w:rPr>
          <w:bCs/>
        </w:rPr>
        <w:fldChar w:fldCharType="begin">
          <w:ffData>
            <w:name w:val="Text47"/>
            <w:enabled/>
            <w:calcOnExit w:val="0"/>
            <w:textInput/>
          </w:ffData>
        </w:fldChar>
      </w:r>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p>
    <w:p w14:paraId="41291624" w14:textId="77777777" w:rsidR="000A6F43" w:rsidRPr="000575A5" w:rsidRDefault="000A6F43" w:rsidP="000A6F43">
      <w:pPr>
        <w:pStyle w:val="Formular"/>
        <w:tabs>
          <w:tab w:val="clear" w:pos="1418"/>
          <w:tab w:val="clear" w:pos="3402"/>
          <w:tab w:val="clear" w:pos="6237"/>
          <w:tab w:val="clear" w:pos="6946"/>
          <w:tab w:val="clear" w:pos="7655"/>
          <w:tab w:val="left" w:pos="2517"/>
          <w:tab w:val="left" w:pos="4942"/>
          <w:tab w:val="left" w:pos="5940"/>
          <w:tab w:val="left" w:pos="8161"/>
        </w:tabs>
      </w:pPr>
      <w:r w:rsidRPr="000575A5">
        <w:t>Adresse (Strasse):</w:t>
      </w:r>
      <w:r w:rsidRPr="000575A5">
        <w:tab/>
      </w:r>
      <w:r w:rsidRPr="000575A5">
        <w:fldChar w:fldCharType="begin">
          <w:ffData>
            <w:name w:val="Text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r w:rsidRPr="000575A5">
        <w:tab/>
        <w:t>PLZ / Ort:</w:t>
      </w:r>
      <w:r w:rsidRPr="000575A5">
        <w:tab/>
      </w:r>
      <w:r w:rsidRPr="000575A5">
        <w:fldChar w:fldCharType="begin">
          <w:ffData>
            <w:name w:val="Text8"/>
            <w:enabled/>
            <w:calcOnExit w:val="0"/>
            <w:textInput>
              <w:type w:val="number"/>
              <w:maxLength w:val="4"/>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fldChar w:fldCharType="begin">
          <w:ffData>
            <w:name w:val="Text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604349CE" w14:textId="77777777" w:rsidR="000A6F43" w:rsidRPr="000575A5" w:rsidRDefault="000A6F43" w:rsidP="000A6F43">
      <w:pPr>
        <w:pStyle w:val="Formular"/>
        <w:tabs>
          <w:tab w:val="clear" w:pos="1418"/>
          <w:tab w:val="clear" w:pos="3402"/>
          <w:tab w:val="clear" w:pos="6237"/>
          <w:tab w:val="clear" w:pos="6946"/>
          <w:tab w:val="clear" w:pos="7655"/>
          <w:tab w:val="left" w:pos="2520"/>
          <w:tab w:val="left" w:pos="4942"/>
          <w:tab w:val="left" w:pos="5940"/>
          <w:tab w:val="left" w:pos="8161"/>
        </w:tabs>
        <w:rPr>
          <w:bCs/>
        </w:rPr>
      </w:pPr>
      <w:r w:rsidRPr="000575A5">
        <w:rPr>
          <w:bCs/>
        </w:rPr>
        <w:t>Telefon:</w:t>
      </w:r>
      <w:r w:rsidRPr="000575A5">
        <w:rPr>
          <w:b/>
        </w:rPr>
        <w:tab/>
      </w:r>
      <w:r w:rsidRPr="000575A5">
        <w:rPr>
          <w:bCs/>
        </w:rPr>
        <w:fldChar w:fldCharType="begin">
          <w:ffData>
            <w:name w:val="Text49"/>
            <w:enabled/>
            <w:calcOnExit w:val="0"/>
            <w:textInput/>
          </w:ffData>
        </w:fldChar>
      </w:r>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p>
    <w:p w14:paraId="10733ECD" w14:textId="77777777" w:rsidR="000A6F43" w:rsidRPr="000575A5" w:rsidRDefault="000A6F43" w:rsidP="000A6F43">
      <w:pPr>
        <w:pStyle w:val="Formular"/>
        <w:tabs>
          <w:tab w:val="clear" w:pos="1418"/>
          <w:tab w:val="clear" w:pos="3402"/>
          <w:tab w:val="clear" w:pos="6237"/>
          <w:tab w:val="clear" w:pos="6946"/>
          <w:tab w:val="clear" w:pos="7655"/>
          <w:tab w:val="left" w:pos="2520"/>
          <w:tab w:val="left" w:pos="4942"/>
          <w:tab w:val="left" w:pos="5940"/>
          <w:tab w:val="left" w:pos="8161"/>
        </w:tabs>
        <w:rPr>
          <w:b/>
        </w:rPr>
      </w:pPr>
      <w:r w:rsidRPr="000575A5">
        <w:rPr>
          <w:bCs/>
        </w:rPr>
        <w:t>Mail:</w:t>
      </w:r>
      <w:r w:rsidRPr="000575A5">
        <w:rPr>
          <w:bCs/>
        </w:rPr>
        <w:tab/>
      </w:r>
      <w:r w:rsidRPr="000575A5">
        <w:rPr>
          <w:bCs/>
        </w:rPr>
        <w:fldChar w:fldCharType="begin">
          <w:ffData>
            <w:name w:val=""/>
            <w:enabled/>
            <w:calcOnExit w:val="0"/>
            <w:textInput/>
          </w:ffData>
        </w:fldChar>
      </w:r>
      <w:r w:rsidRPr="000575A5">
        <w:rPr>
          <w:bCs/>
        </w:rPr>
        <w:instrText xml:space="preserve"> FORMTEXT </w:instrText>
      </w:r>
      <w:r w:rsidRPr="000575A5">
        <w:rPr>
          <w:bCs/>
        </w:rPr>
      </w:r>
      <w:r w:rsidRPr="000575A5">
        <w:rPr>
          <w:bCs/>
        </w:rPr>
        <w:fldChar w:fldCharType="separate"/>
      </w:r>
      <w:r w:rsidRPr="000575A5">
        <w:rPr>
          <w:bCs/>
          <w:noProof/>
        </w:rPr>
        <w:t> </w:t>
      </w:r>
      <w:r w:rsidRPr="000575A5">
        <w:rPr>
          <w:bCs/>
          <w:noProof/>
        </w:rPr>
        <w:t> </w:t>
      </w:r>
      <w:r w:rsidRPr="000575A5">
        <w:rPr>
          <w:bCs/>
          <w:noProof/>
        </w:rPr>
        <w:t> </w:t>
      </w:r>
      <w:r w:rsidRPr="000575A5">
        <w:rPr>
          <w:bCs/>
          <w:noProof/>
        </w:rPr>
        <w:t> </w:t>
      </w:r>
      <w:r w:rsidRPr="000575A5">
        <w:rPr>
          <w:bCs/>
          <w:noProof/>
        </w:rPr>
        <w:t> </w:t>
      </w:r>
      <w:r w:rsidRPr="000575A5">
        <w:rPr>
          <w:bCs/>
        </w:rPr>
        <w:fldChar w:fldCharType="end"/>
      </w:r>
    </w:p>
    <w:p w14:paraId="303D0595"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lastRenderedPageBreak/>
        <w:t>Soziale / familiäre Situation</w:t>
      </w:r>
    </w:p>
    <w:p w14:paraId="300BE711" w14:textId="77777777" w:rsidR="000A6F43" w:rsidRPr="000575A5" w:rsidRDefault="000A6F43" w:rsidP="000A6F43">
      <w:pPr>
        <w:pStyle w:val="Textkrper"/>
        <w:tabs>
          <w:tab w:val="left" w:pos="3402"/>
          <w:tab w:val="left" w:pos="5245"/>
        </w:tabs>
        <w:ind w:left="567"/>
      </w:pPr>
      <w:r w:rsidRPr="000575A5">
        <w:t>(Kurzbeschreibung: Soziales Netz, Lebenssituation, besondere Erschwernisse)</w:t>
      </w:r>
    </w:p>
    <w:p w14:paraId="53AC4B05" w14:textId="77777777" w:rsidR="000A6F43" w:rsidRPr="000575A5" w:rsidRDefault="000A6F43" w:rsidP="000A6F43">
      <w:pPr>
        <w:pStyle w:val="Textkrper"/>
        <w:tabs>
          <w:tab w:val="left" w:pos="3402"/>
          <w:tab w:val="left" w:pos="5245"/>
        </w:tabs>
      </w:pPr>
    </w:p>
    <w:p w14:paraId="13C6E279" w14:textId="77777777" w:rsidR="000A6F43" w:rsidRPr="000575A5" w:rsidRDefault="000A6F43" w:rsidP="000A6F43">
      <w:pPr>
        <w:pStyle w:val="AB"/>
        <w:ind w:left="567"/>
        <w:rPr>
          <w:szCs w:val="20"/>
        </w:rPr>
      </w:pPr>
      <w:r w:rsidRPr="000575A5">
        <w:rPr>
          <w:szCs w:val="20"/>
        </w:rPr>
        <w:fldChar w:fldCharType="begin">
          <w:ffData>
            <w:name w:val="Text55"/>
            <w:enabled/>
            <w:calcOnExit w:val="0"/>
            <w:textInput/>
          </w:ffData>
        </w:fldChar>
      </w:r>
      <w:bookmarkStart w:id="37" w:name="Text55"/>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37"/>
    </w:p>
    <w:p w14:paraId="4FEB05C3"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Schulische Situation</w:t>
      </w:r>
    </w:p>
    <w:p w14:paraId="0648E076" w14:textId="77777777" w:rsidR="000A6F43" w:rsidRPr="000575A5" w:rsidRDefault="000A6F43" w:rsidP="000A6F43">
      <w:pPr>
        <w:pStyle w:val="Textkrper"/>
        <w:tabs>
          <w:tab w:val="left" w:pos="3402"/>
          <w:tab w:val="left" w:pos="5245"/>
        </w:tabs>
        <w:ind w:left="567"/>
      </w:pPr>
      <w:r w:rsidRPr="000575A5">
        <w:t>(Kurzbeschreibung: Schulische Situation;</w:t>
      </w:r>
      <w:r w:rsidRPr="000575A5">
        <w:rPr>
          <w:b/>
        </w:rPr>
        <w:t xml:space="preserve"> dem Anmeldebogen sind frühere Schulzeugnisse beizulegen</w:t>
      </w:r>
      <w:r w:rsidRPr="000575A5">
        <w:t>.)</w:t>
      </w:r>
    </w:p>
    <w:p w14:paraId="34D7C172" w14:textId="77777777" w:rsidR="000A6F43" w:rsidRPr="000575A5" w:rsidRDefault="000A6F43" w:rsidP="000A6F43">
      <w:pPr>
        <w:pStyle w:val="Textkrper"/>
      </w:pPr>
    </w:p>
    <w:p w14:paraId="5424FD31" w14:textId="77777777" w:rsidR="000A6F43" w:rsidRPr="000575A5" w:rsidRDefault="000A6F43" w:rsidP="000A6F43">
      <w:pPr>
        <w:pStyle w:val="AB"/>
        <w:ind w:left="567"/>
        <w:rPr>
          <w:szCs w:val="20"/>
        </w:rPr>
      </w:pPr>
      <w:r w:rsidRPr="000575A5">
        <w:rPr>
          <w:szCs w:val="20"/>
        </w:rPr>
        <w:fldChar w:fldCharType="begin">
          <w:ffData>
            <w:name w:val="Text55"/>
            <w:enabled/>
            <w:calcOnExit w:val="0"/>
            <w:textInput/>
          </w:ffData>
        </w:fldChar>
      </w:r>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p>
    <w:p w14:paraId="2A122548"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Aufenthaltsorte seit der Geburt</w:t>
      </w:r>
    </w:p>
    <w:p w14:paraId="152D04E3" w14:textId="77777777" w:rsidR="000A6F43" w:rsidRPr="000575A5" w:rsidRDefault="000A6F43" w:rsidP="000A6F43">
      <w:pPr>
        <w:pStyle w:val="Textkrper"/>
        <w:tabs>
          <w:tab w:val="left" w:pos="3402"/>
          <w:tab w:val="left" w:pos="5245"/>
        </w:tabs>
        <w:ind w:left="567"/>
      </w:pPr>
      <w:r w:rsidRPr="000575A5">
        <w:t>(Familie, Verwandte, stationäre Behandlungsaufenthalte, Therapien, Spital, andere Hilfestellungen etc.)</w:t>
      </w:r>
    </w:p>
    <w:p w14:paraId="7B21481C" w14:textId="77777777" w:rsidR="000A6F43" w:rsidRPr="000575A5" w:rsidRDefault="000A6F43" w:rsidP="000A6F43">
      <w:pPr>
        <w:pStyle w:val="Textkrper"/>
        <w:tabs>
          <w:tab w:val="left" w:pos="3402"/>
          <w:tab w:val="left" w:pos="5245"/>
        </w:tabs>
      </w:pPr>
    </w:p>
    <w:p w14:paraId="46D85D99" w14:textId="77777777" w:rsidR="000A6F43" w:rsidRPr="000575A5" w:rsidRDefault="000A6F43" w:rsidP="000A6F43">
      <w:pPr>
        <w:pStyle w:val="AB"/>
        <w:ind w:left="567"/>
        <w:rPr>
          <w:szCs w:val="20"/>
        </w:rPr>
      </w:pPr>
      <w:r w:rsidRPr="000575A5">
        <w:rPr>
          <w:szCs w:val="20"/>
        </w:rPr>
        <w:fldChar w:fldCharType="begin">
          <w:ffData>
            <w:name w:val="Text56"/>
            <w:enabled/>
            <w:calcOnExit w:val="0"/>
            <w:textInput/>
          </w:ffData>
        </w:fldChar>
      </w:r>
      <w:bookmarkStart w:id="38" w:name="Text56"/>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38"/>
    </w:p>
    <w:p w14:paraId="758B80FC" w14:textId="77777777" w:rsidR="000A6F43" w:rsidRPr="000575A5" w:rsidRDefault="000A6F43" w:rsidP="000A6F43">
      <w:pPr>
        <w:pStyle w:val="berschrift1"/>
        <w:keepNext w:val="0"/>
        <w:tabs>
          <w:tab w:val="clear" w:pos="680"/>
          <w:tab w:val="left" w:pos="567"/>
        </w:tabs>
        <w:spacing w:line="240" w:lineRule="exact"/>
        <w:ind w:left="587" w:hanging="587"/>
        <w:rPr>
          <w:bCs w:val="0"/>
          <w:szCs w:val="20"/>
        </w:rPr>
      </w:pPr>
      <w:r w:rsidRPr="000575A5">
        <w:rPr>
          <w:bCs w:val="0"/>
          <w:szCs w:val="20"/>
        </w:rPr>
        <w:t xml:space="preserve">Rechtliche Situation der </w:t>
      </w:r>
      <w:proofErr w:type="spellStart"/>
      <w:r w:rsidRPr="000575A5">
        <w:rPr>
          <w:bCs w:val="0"/>
          <w:szCs w:val="20"/>
        </w:rPr>
        <w:t>KlientIn</w:t>
      </w:r>
      <w:proofErr w:type="spellEnd"/>
      <w:r w:rsidRPr="000575A5">
        <w:rPr>
          <w:bCs w:val="0"/>
          <w:szCs w:val="20"/>
        </w:rPr>
        <w:t xml:space="preserve"> und rechtliche Einweisungsgrundlage (Angabe §)</w:t>
      </w:r>
    </w:p>
    <w:p w14:paraId="03E02B8D" w14:textId="77777777" w:rsidR="000A6F43" w:rsidRPr="000575A5" w:rsidRDefault="000A6F43" w:rsidP="000A6F43">
      <w:pPr>
        <w:pStyle w:val="Textkrper"/>
        <w:tabs>
          <w:tab w:val="left" w:pos="3402"/>
          <w:tab w:val="left" w:pos="5245"/>
        </w:tabs>
        <w:ind w:left="567"/>
      </w:pPr>
      <w:r w:rsidRPr="000575A5">
        <w:t xml:space="preserve">(Elterliche Sorge, Vormundschaftliche Massnahmen, </w:t>
      </w:r>
      <w:proofErr w:type="spellStart"/>
      <w:r w:rsidRPr="000575A5">
        <w:t>FunktionsträgerIn</w:t>
      </w:r>
      <w:proofErr w:type="spellEnd"/>
      <w:r w:rsidRPr="000575A5">
        <w:t>, Art. ZGB, etc.)</w:t>
      </w:r>
    </w:p>
    <w:p w14:paraId="49F37832" w14:textId="77777777" w:rsidR="000A6F43" w:rsidRPr="000575A5" w:rsidRDefault="000A6F43" w:rsidP="000A6F43">
      <w:pPr>
        <w:pStyle w:val="Textkrper"/>
        <w:tabs>
          <w:tab w:val="left" w:pos="3402"/>
          <w:tab w:val="left" w:pos="5245"/>
        </w:tabs>
        <w:rPr>
          <w:bCs/>
          <w:iCs/>
        </w:rPr>
      </w:pPr>
    </w:p>
    <w:p w14:paraId="1C56E3F1" w14:textId="77777777" w:rsidR="000A6F43" w:rsidRPr="000575A5" w:rsidRDefault="000A6F43" w:rsidP="000A6F43">
      <w:pPr>
        <w:pStyle w:val="AB"/>
        <w:ind w:left="567"/>
        <w:rPr>
          <w:szCs w:val="20"/>
        </w:rPr>
      </w:pPr>
      <w:r w:rsidRPr="000575A5">
        <w:rPr>
          <w:szCs w:val="20"/>
        </w:rPr>
        <w:fldChar w:fldCharType="begin">
          <w:ffData>
            <w:name w:val="Text57"/>
            <w:enabled/>
            <w:calcOnExit w:val="0"/>
            <w:textInput/>
          </w:ffData>
        </w:fldChar>
      </w:r>
      <w:bookmarkStart w:id="39" w:name="Text57"/>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39"/>
    </w:p>
    <w:p w14:paraId="4C735CDB"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 xml:space="preserve">Medizinische, psychologische und schulische Abklärungen, </w:t>
      </w:r>
      <w:r w:rsidRPr="000575A5">
        <w:rPr>
          <w:szCs w:val="20"/>
        </w:rPr>
        <w:br/>
        <w:t>IV-Verfügungen</w:t>
      </w:r>
    </w:p>
    <w:p w14:paraId="00BE2244" w14:textId="77777777" w:rsidR="000A6F43" w:rsidRPr="000575A5" w:rsidRDefault="000A6F43" w:rsidP="000A6F43">
      <w:pPr>
        <w:pStyle w:val="Textkrper"/>
        <w:ind w:left="567"/>
      </w:pPr>
      <w:r w:rsidRPr="000575A5">
        <w:t>(Dem Anmeldeformular sind entsprechende Akten beizulegen und mit Indizes zu versehen.)</w:t>
      </w:r>
    </w:p>
    <w:p w14:paraId="193542FA" w14:textId="77777777" w:rsidR="000A6F43" w:rsidRPr="000575A5" w:rsidRDefault="000A6F43" w:rsidP="000A6F43">
      <w:pPr>
        <w:pStyle w:val="11cm"/>
        <w:spacing w:line="240" w:lineRule="atLeast"/>
        <w:rPr>
          <w:rFonts w:ascii="Avenir Book" w:hAnsi="Avenir Book"/>
          <w:szCs w:val="20"/>
        </w:rPr>
      </w:pPr>
      <w:r w:rsidRPr="000575A5">
        <w:rPr>
          <w:rFonts w:ascii="Avenir Book" w:hAnsi="Avenir Book"/>
          <w:szCs w:val="20"/>
        </w:rPr>
        <w:fldChar w:fldCharType="begin">
          <w:ffData>
            <w:name w:val="Text58"/>
            <w:enabled/>
            <w:calcOnExit w:val="0"/>
            <w:textInput/>
          </w:ffData>
        </w:fldChar>
      </w:r>
      <w:bookmarkStart w:id="40" w:name="Text58"/>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0"/>
    </w:p>
    <w:p w14:paraId="2B57341C" w14:textId="77777777" w:rsidR="000A6F43" w:rsidRPr="000575A5" w:rsidRDefault="000A6F43" w:rsidP="000A6F43">
      <w:pPr>
        <w:pStyle w:val="11cm"/>
        <w:spacing w:line="240" w:lineRule="atLeast"/>
        <w:rPr>
          <w:rFonts w:ascii="Avenir Book" w:hAnsi="Avenir Book"/>
          <w:szCs w:val="20"/>
        </w:rPr>
      </w:pPr>
      <w:r w:rsidRPr="000575A5">
        <w:rPr>
          <w:rFonts w:ascii="Avenir Book" w:hAnsi="Avenir Book"/>
          <w:szCs w:val="20"/>
        </w:rPr>
        <w:fldChar w:fldCharType="begin">
          <w:ffData>
            <w:name w:val="Text59"/>
            <w:enabled/>
            <w:calcOnExit w:val="0"/>
            <w:textInput/>
          </w:ffData>
        </w:fldChar>
      </w:r>
      <w:bookmarkStart w:id="41" w:name="Text59"/>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1"/>
    </w:p>
    <w:p w14:paraId="4B76D97F" w14:textId="77777777" w:rsidR="000A6F43" w:rsidRPr="000575A5" w:rsidRDefault="000A6F43" w:rsidP="000A6F43">
      <w:pPr>
        <w:pStyle w:val="11cm"/>
        <w:spacing w:line="240" w:lineRule="atLeast"/>
        <w:rPr>
          <w:rFonts w:ascii="Avenir Book" w:hAnsi="Avenir Book"/>
          <w:szCs w:val="20"/>
        </w:rPr>
      </w:pPr>
      <w:r w:rsidRPr="000575A5">
        <w:rPr>
          <w:rFonts w:ascii="Avenir Book" w:hAnsi="Avenir Book"/>
          <w:szCs w:val="20"/>
        </w:rPr>
        <w:fldChar w:fldCharType="begin">
          <w:ffData>
            <w:name w:val="Text60"/>
            <w:enabled/>
            <w:calcOnExit w:val="0"/>
            <w:textInput/>
          </w:ffData>
        </w:fldChar>
      </w:r>
      <w:bookmarkStart w:id="42" w:name="Text60"/>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2"/>
    </w:p>
    <w:p w14:paraId="2982ABA0" w14:textId="77777777" w:rsidR="000A6F43" w:rsidRPr="000575A5" w:rsidRDefault="000A6F43" w:rsidP="000A6F43">
      <w:pPr>
        <w:pStyle w:val="11cm"/>
        <w:spacing w:line="240" w:lineRule="atLeast"/>
        <w:rPr>
          <w:rFonts w:ascii="Avenir Book" w:hAnsi="Avenir Book"/>
          <w:szCs w:val="20"/>
        </w:rPr>
      </w:pPr>
      <w:r w:rsidRPr="000575A5">
        <w:rPr>
          <w:rFonts w:ascii="Avenir Book" w:hAnsi="Avenir Book"/>
          <w:szCs w:val="20"/>
        </w:rPr>
        <w:fldChar w:fldCharType="begin">
          <w:ffData>
            <w:name w:val="Text61"/>
            <w:enabled/>
            <w:calcOnExit w:val="0"/>
            <w:textInput/>
          </w:ffData>
        </w:fldChar>
      </w:r>
      <w:bookmarkStart w:id="43" w:name="Text61"/>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3"/>
    </w:p>
    <w:p w14:paraId="14FEEA20" w14:textId="77777777" w:rsidR="000A6F43" w:rsidRPr="000575A5" w:rsidRDefault="000A6F43" w:rsidP="000A6F43">
      <w:pPr>
        <w:pStyle w:val="11cm"/>
        <w:spacing w:line="240" w:lineRule="atLeast"/>
        <w:rPr>
          <w:rFonts w:ascii="Avenir Book" w:hAnsi="Avenir Book"/>
          <w:szCs w:val="20"/>
        </w:rPr>
      </w:pPr>
      <w:r w:rsidRPr="000575A5">
        <w:rPr>
          <w:rFonts w:ascii="Avenir Book" w:hAnsi="Avenir Book"/>
          <w:szCs w:val="20"/>
        </w:rPr>
        <w:fldChar w:fldCharType="begin">
          <w:ffData>
            <w:name w:val="Text62"/>
            <w:enabled/>
            <w:calcOnExit w:val="0"/>
            <w:textInput/>
          </w:ffData>
        </w:fldChar>
      </w:r>
      <w:bookmarkStart w:id="44" w:name="Text62"/>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4"/>
    </w:p>
    <w:p w14:paraId="12688EAA" w14:textId="77777777" w:rsidR="000A6F43" w:rsidRPr="000575A5" w:rsidRDefault="000A6F43" w:rsidP="000A6F43">
      <w:pPr>
        <w:pStyle w:val="Textkrper"/>
        <w:tabs>
          <w:tab w:val="left" w:pos="3402"/>
          <w:tab w:val="left" w:pos="5245"/>
        </w:tabs>
        <w:rPr>
          <w:vertAlign w:val="subscript"/>
        </w:rPr>
      </w:pPr>
    </w:p>
    <w:p w14:paraId="5035DCB5"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Sozialpädagogische Begründung der Zuweisung in eine stationäre Behandlung</w:t>
      </w:r>
    </w:p>
    <w:p w14:paraId="3D60FA80" w14:textId="77777777" w:rsidR="000A6F43" w:rsidRPr="000575A5" w:rsidRDefault="000A6F43" w:rsidP="000A6F43">
      <w:pPr>
        <w:pStyle w:val="Textkrper"/>
        <w:tabs>
          <w:tab w:val="left" w:pos="3402"/>
          <w:tab w:val="left" w:pos="5245"/>
        </w:tabs>
        <w:ind w:left="567"/>
      </w:pPr>
      <w:r w:rsidRPr="000575A5">
        <w:t>(Detaillierte Schilderung der sozialen, pädagogischen, psychologischen, schulischen und medizinischen Gründe der Zuweisung)</w:t>
      </w:r>
    </w:p>
    <w:p w14:paraId="4C76C5CF" w14:textId="77777777" w:rsidR="000A6F43" w:rsidRPr="000575A5" w:rsidRDefault="000A6F43" w:rsidP="000A6F43">
      <w:pPr>
        <w:pStyle w:val="Textkrper"/>
        <w:tabs>
          <w:tab w:val="left" w:pos="3402"/>
          <w:tab w:val="left" w:pos="5245"/>
        </w:tabs>
      </w:pPr>
    </w:p>
    <w:p w14:paraId="038F70B7" w14:textId="77777777" w:rsidR="000A6F43" w:rsidRPr="000575A5" w:rsidRDefault="000A6F43" w:rsidP="000A6F43">
      <w:pPr>
        <w:pStyle w:val="AB"/>
        <w:ind w:left="567"/>
        <w:rPr>
          <w:szCs w:val="20"/>
        </w:rPr>
      </w:pPr>
      <w:r w:rsidRPr="000575A5">
        <w:rPr>
          <w:szCs w:val="20"/>
        </w:rPr>
        <w:fldChar w:fldCharType="begin">
          <w:ffData>
            <w:name w:val="Text63"/>
            <w:enabled/>
            <w:calcOnExit w:val="0"/>
            <w:textInput/>
          </w:ffData>
        </w:fldChar>
      </w:r>
      <w:bookmarkStart w:id="45" w:name="Text63"/>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45"/>
    </w:p>
    <w:p w14:paraId="30E3E024" w14:textId="77777777" w:rsidR="000A6F43" w:rsidRDefault="000A6F43" w:rsidP="000A6F43">
      <w:pPr>
        <w:pStyle w:val="berschrift1"/>
        <w:keepNext w:val="0"/>
        <w:numPr>
          <w:ilvl w:val="0"/>
          <w:numId w:val="0"/>
        </w:numPr>
        <w:tabs>
          <w:tab w:val="left" w:pos="567"/>
        </w:tabs>
        <w:spacing w:line="240" w:lineRule="exact"/>
        <w:ind w:left="587"/>
        <w:rPr>
          <w:szCs w:val="20"/>
        </w:rPr>
      </w:pPr>
    </w:p>
    <w:p w14:paraId="311A9FBE" w14:textId="77777777" w:rsidR="000A6F43" w:rsidRDefault="000A6F43" w:rsidP="000A6F43">
      <w:pPr>
        <w:pStyle w:val="berschrift1"/>
        <w:keepNext w:val="0"/>
        <w:numPr>
          <w:ilvl w:val="0"/>
          <w:numId w:val="0"/>
        </w:numPr>
        <w:tabs>
          <w:tab w:val="left" w:pos="567"/>
        </w:tabs>
        <w:spacing w:line="240" w:lineRule="exact"/>
        <w:ind w:left="587"/>
        <w:rPr>
          <w:szCs w:val="20"/>
        </w:rPr>
      </w:pPr>
    </w:p>
    <w:p w14:paraId="656F0D9E"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Kooperationspartner, relevantes System</w:t>
      </w:r>
    </w:p>
    <w:p w14:paraId="706A5F2E" w14:textId="77777777" w:rsidR="000A6F43" w:rsidRPr="000575A5" w:rsidRDefault="000A6F43" w:rsidP="000A6F43">
      <w:pPr>
        <w:pStyle w:val="Textkrper"/>
        <w:tabs>
          <w:tab w:val="left" w:pos="3402"/>
          <w:tab w:val="left" w:pos="5245"/>
        </w:tabs>
        <w:ind w:left="567"/>
      </w:pPr>
      <w:r w:rsidRPr="000575A5">
        <w:t>(Welche Personen bzw. Helfersysteme sind zum Zeitpunkt der Zuweisung für den weiteren Hilfsprozessverlauf relevant)</w:t>
      </w:r>
    </w:p>
    <w:p w14:paraId="3BD2606C" w14:textId="77777777" w:rsidR="000A6F43" w:rsidRPr="000575A5" w:rsidRDefault="000A6F43" w:rsidP="000A6F43">
      <w:pPr>
        <w:pStyle w:val="Textkrper"/>
        <w:tabs>
          <w:tab w:val="left" w:pos="3402"/>
          <w:tab w:val="left" w:pos="5245"/>
        </w:tabs>
        <w:rPr>
          <w:bCs/>
          <w:iCs/>
        </w:rPr>
      </w:pPr>
    </w:p>
    <w:p w14:paraId="10C9DAB1" w14:textId="77777777" w:rsidR="000A6F43" w:rsidRPr="000575A5" w:rsidRDefault="000A6F43" w:rsidP="000A6F43">
      <w:pPr>
        <w:pStyle w:val="Kopfzeile"/>
        <w:tabs>
          <w:tab w:val="clear" w:pos="4536"/>
          <w:tab w:val="clear" w:pos="9072"/>
        </w:tabs>
        <w:ind w:left="567"/>
        <w:rPr>
          <w:rFonts w:ascii="Avenir Book" w:hAnsi="Avenir Book"/>
          <w:szCs w:val="20"/>
        </w:rPr>
      </w:pPr>
      <w:r w:rsidRPr="000575A5">
        <w:rPr>
          <w:rFonts w:ascii="Avenir Book" w:hAnsi="Avenir Book"/>
          <w:szCs w:val="20"/>
        </w:rPr>
        <w:fldChar w:fldCharType="begin">
          <w:ffData>
            <w:name w:val="Text64"/>
            <w:enabled/>
            <w:calcOnExit w:val="0"/>
            <w:textInput/>
          </w:ffData>
        </w:fldChar>
      </w:r>
      <w:bookmarkStart w:id="46" w:name="Text64"/>
      <w:r w:rsidRPr="000575A5">
        <w:rPr>
          <w:rFonts w:ascii="Avenir Book" w:hAnsi="Avenir Book"/>
          <w:szCs w:val="20"/>
        </w:rPr>
        <w:instrText xml:space="preserve"> FORMTEXT </w:instrText>
      </w:r>
      <w:r w:rsidRPr="000575A5">
        <w:rPr>
          <w:rFonts w:ascii="Avenir Book" w:hAnsi="Avenir Book"/>
          <w:szCs w:val="20"/>
        </w:rPr>
      </w:r>
      <w:r w:rsidRPr="000575A5">
        <w:rPr>
          <w:rFonts w:ascii="Avenir Book" w:hAnsi="Avenir Book"/>
          <w:szCs w:val="20"/>
        </w:rPr>
        <w:fldChar w:fldCharType="separate"/>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noProof/>
          <w:szCs w:val="20"/>
        </w:rPr>
        <w:t> </w:t>
      </w:r>
      <w:r w:rsidRPr="000575A5">
        <w:rPr>
          <w:rFonts w:ascii="Avenir Book" w:hAnsi="Avenir Book"/>
          <w:szCs w:val="20"/>
        </w:rPr>
        <w:fldChar w:fldCharType="end"/>
      </w:r>
      <w:bookmarkEnd w:id="46"/>
    </w:p>
    <w:p w14:paraId="2AD76868"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Auftrag</w:t>
      </w:r>
    </w:p>
    <w:p w14:paraId="24CD28C9" w14:textId="77777777" w:rsidR="000A6F43" w:rsidRPr="000575A5" w:rsidRDefault="000A6F43" w:rsidP="000A6F43">
      <w:pPr>
        <w:pStyle w:val="Textkrper"/>
        <w:tabs>
          <w:tab w:val="left" w:pos="3402"/>
          <w:tab w:val="left" w:pos="5245"/>
        </w:tabs>
        <w:ind w:left="567"/>
      </w:pPr>
      <w:r w:rsidRPr="000575A5">
        <w:t>(Formulierung des Auftrages, der Zielsetzung und der voraussichtlichen Dauer der Platzierung durch die zuweisende Stelle)</w:t>
      </w:r>
    </w:p>
    <w:p w14:paraId="6DA27A0A" w14:textId="77777777" w:rsidR="000A6F43" w:rsidRPr="000575A5" w:rsidRDefault="000A6F43" w:rsidP="000A6F43">
      <w:pPr>
        <w:pStyle w:val="Textkrper"/>
        <w:tabs>
          <w:tab w:val="left" w:pos="3402"/>
          <w:tab w:val="left" w:pos="5245"/>
        </w:tabs>
      </w:pPr>
    </w:p>
    <w:p w14:paraId="0D30B55E" w14:textId="77777777" w:rsidR="000A6F43" w:rsidRPr="000575A5" w:rsidRDefault="000A6F43" w:rsidP="000A6F43">
      <w:pPr>
        <w:pStyle w:val="AB"/>
        <w:ind w:left="567"/>
        <w:rPr>
          <w:szCs w:val="20"/>
        </w:rPr>
      </w:pPr>
      <w:r w:rsidRPr="000575A5">
        <w:rPr>
          <w:szCs w:val="20"/>
        </w:rPr>
        <w:fldChar w:fldCharType="begin">
          <w:ffData>
            <w:name w:val="Text65"/>
            <w:enabled/>
            <w:calcOnExit w:val="0"/>
            <w:textInput/>
          </w:ffData>
        </w:fldChar>
      </w:r>
      <w:bookmarkStart w:id="47" w:name="Text65"/>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47"/>
    </w:p>
    <w:p w14:paraId="20AA81A3"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Koordinationsstelle für den Hilfsprozess</w:t>
      </w:r>
    </w:p>
    <w:p w14:paraId="483BFD51" w14:textId="77777777" w:rsidR="000A6F43" w:rsidRPr="000575A5" w:rsidRDefault="000A6F43" w:rsidP="000A6F43">
      <w:pPr>
        <w:pStyle w:val="Textkrper"/>
        <w:tabs>
          <w:tab w:val="left" w:pos="3402"/>
          <w:tab w:val="left" w:pos="5245"/>
        </w:tabs>
        <w:rPr>
          <w:b/>
          <w:i/>
        </w:rPr>
      </w:pPr>
    </w:p>
    <w:p w14:paraId="4071E19F" w14:textId="77777777" w:rsidR="000A6F43" w:rsidRPr="000575A5" w:rsidRDefault="000A6F43" w:rsidP="000A6F43">
      <w:pPr>
        <w:pStyle w:val="Formular"/>
        <w:tabs>
          <w:tab w:val="clear" w:pos="1418"/>
          <w:tab w:val="clear" w:pos="3402"/>
          <w:tab w:val="clear" w:pos="6237"/>
          <w:tab w:val="clear" w:pos="6946"/>
          <w:tab w:val="clear" w:pos="7655"/>
          <w:tab w:val="left" w:pos="1624"/>
          <w:tab w:val="left" w:pos="4942"/>
        </w:tabs>
      </w:pPr>
      <w:r w:rsidRPr="000575A5">
        <w:rPr>
          <w:b/>
          <w:bCs/>
        </w:rPr>
        <w:t>Name:</w:t>
      </w:r>
      <w:r w:rsidRPr="000575A5">
        <w:tab/>
      </w:r>
      <w:r w:rsidRPr="000575A5">
        <w:fldChar w:fldCharType="begin">
          <w:ffData>
            <w:name w:val="Text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r>
      <w:r w:rsidRPr="000575A5">
        <w:rPr>
          <w:b/>
          <w:bCs/>
        </w:rPr>
        <w:t>Vorname</w:t>
      </w:r>
      <w:r w:rsidRPr="000575A5">
        <w:t xml:space="preserve">: </w:t>
      </w:r>
      <w:r w:rsidRPr="000575A5">
        <w:tab/>
      </w:r>
      <w:r w:rsidRPr="000575A5">
        <w:fldChar w:fldCharType="begin">
          <w:ffData>
            <w:name w:val="Text2"/>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tab/>
      </w:r>
    </w:p>
    <w:p w14:paraId="6BE95864"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1624"/>
        </w:tabs>
      </w:pPr>
      <w:r w:rsidRPr="000575A5">
        <w:t>Fachstelle:</w:t>
      </w:r>
      <w:r w:rsidRPr="000575A5">
        <w:tab/>
      </w:r>
      <w:r w:rsidRPr="000575A5">
        <w:fldChar w:fldCharType="begin">
          <w:ffData>
            <w:name w:val="Text3"/>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71F0E70A"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Funktion:</w:t>
      </w:r>
      <w:r w:rsidRPr="000575A5">
        <w:tab/>
      </w:r>
      <w:r w:rsidRPr="000575A5">
        <w:fldChar w:fldCharType="begin">
          <w:ffData>
            <w:name w:val="Text1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41DC6E6F"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Adresse (Strasse):</w:t>
      </w:r>
      <w:r w:rsidRPr="000575A5">
        <w:tab/>
      </w:r>
      <w:r w:rsidRPr="000575A5">
        <w:fldChar w:fldCharType="begin">
          <w:ffData>
            <w:name w:val="Text6"/>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t>PLZ / Ort:</w:t>
      </w:r>
      <w:r w:rsidRPr="000575A5">
        <w:tab/>
      </w:r>
      <w:r w:rsidRPr="000575A5">
        <w:fldChar w:fldCharType="begin">
          <w:ffData>
            <w:name w:val="Text8"/>
            <w:enabled/>
            <w:calcOnExit w:val="0"/>
            <w:textInput>
              <w:type w:val="number"/>
              <w:maxLength w:val="4"/>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fldChar w:fldCharType="end"/>
      </w:r>
      <w:r w:rsidRPr="000575A5">
        <w:t xml:space="preserve"> </w:t>
      </w:r>
      <w:r w:rsidRPr="000575A5">
        <w:fldChar w:fldCharType="begin">
          <w:ffData>
            <w:name w:val="Text7"/>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p>
    <w:p w14:paraId="40855F48" w14:textId="77777777" w:rsidR="000A6F43" w:rsidRPr="000575A5" w:rsidRDefault="000A6F43" w:rsidP="000A6F43">
      <w:pPr>
        <w:pStyle w:val="Formular"/>
        <w:tabs>
          <w:tab w:val="clear" w:pos="1418"/>
          <w:tab w:val="clear" w:pos="3402"/>
          <w:tab w:val="clear" w:pos="6237"/>
          <w:tab w:val="clear" w:pos="7655"/>
          <w:tab w:val="left" w:pos="1624"/>
          <w:tab w:val="left" w:pos="4942"/>
          <w:tab w:val="left" w:pos="8161"/>
        </w:tabs>
      </w:pPr>
      <w:r w:rsidRPr="000575A5">
        <w:t>Telefon:</w:t>
      </w:r>
      <w:r w:rsidRPr="000575A5">
        <w:tab/>
      </w:r>
      <w:r w:rsidRPr="000575A5">
        <w:fldChar w:fldCharType="begin">
          <w:ffData>
            <w:name w:val="Text21"/>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r w:rsidRPr="000575A5">
        <w:tab/>
      </w:r>
      <w:r w:rsidRPr="000575A5">
        <w:tab/>
      </w:r>
    </w:p>
    <w:p w14:paraId="57A52785" w14:textId="77777777" w:rsidR="000A6F43" w:rsidRPr="000575A5" w:rsidRDefault="000A6F43" w:rsidP="000A6F43">
      <w:pPr>
        <w:pStyle w:val="Formular"/>
        <w:tabs>
          <w:tab w:val="clear" w:pos="1418"/>
          <w:tab w:val="clear" w:pos="3402"/>
          <w:tab w:val="clear" w:pos="3828"/>
          <w:tab w:val="clear" w:pos="6237"/>
          <w:tab w:val="clear" w:pos="6946"/>
          <w:tab w:val="clear" w:pos="7655"/>
          <w:tab w:val="left" w:pos="1624"/>
        </w:tabs>
      </w:pPr>
      <w:r w:rsidRPr="000575A5">
        <w:t>Bemerkungen:</w:t>
      </w:r>
      <w:r w:rsidRPr="000575A5">
        <w:tab/>
      </w:r>
      <w:r w:rsidRPr="000575A5">
        <w:fldChar w:fldCharType="begin">
          <w:ffData>
            <w:name w:val="Text24"/>
            <w:enabled/>
            <w:calcOnExit w:val="0"/>
            <w:textInput/>
          </w:ffData>
        </w:fldChar>
      </w:r>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p>
    <w:p w14:paraId="75E9F566" w14:textId="77777777" w:rsidR="000A6F43" w:rsidRPr="000575A5" w:rsidRDefault="000A6F43" w:rsidP="000A6F43">
      <w:pPr>
        <w:pStyle w:val="berschrift1"/>
        <w:keepNext w:val="0"/>
        <w:tabs>
          <w:tab w:val="clear" w:pos="680"/>
          <w:tab w:val="left" w:pos="567"/>
        </w:tabs>
        <w:spacing w:line="240" w:lineRule="exact"/>
        <w:ind w:left="587" w:hanging="587"/>
        <w:rPr>
          <w:szCs w:val="20"/>
        </w:rPr>
      </w:pPr>
      <w:r w:rsidRPr="000575A5">
        <w:rPr>
          <w:szCs w:val="20"/>
        </w:rPr>
        <w:t>Finanzielles</w:t>
      </w:r>
    </w:p>
    <w:p w14:paraId="2B785353" w14:textId="77777777" w:rsidR="000A6F43" w:rsidRPr="000575A5" w:rsidRDefault="000A6F43" w:rsidP="000A6F43">
      <w:pPr>
        <w:pStyle w:val="Textkrper"/>
        <w:tabs>
          <w:tab w:val="left" w:pos="3827"/>
          <w:tab w:val="left" w:pos="5245"/>
        </w:tabs>
        <w:spacing w:line="360" w:lineRule="auto"/>
        <w:rPr>
          <w:b/>
          <w:iCs/>
        </w:rPr>
      </w:pPr>
      <w:r w:rsidRPr="000575A5">
        <w:rPr>
          <w:b/>
          <w:iCs/>
        </w:rPr>
        <w:t>Kostenübernahmegarantie durch:</w:t>
      </w:r>
      <w:r w:rsidRPr="000575A5">
        <w:rPr>
          <w:b/>
          <w:iCs/>
        </w:rPr>
        <w:tab/>
      </w:r>
      <w:r w:rsidRPr="000575A5">
        <w:rPr>
          <w:b/>
          <w:iCs/>
        </w:rPr>
        <w:fldChar w:fldCharType="begin">
          <w:ffData>
            <w:name w:val="Text80"/>
            <w:enabled/>
            <w:calcOnExit w:val="0"/>
            <w:textInput/>
          </w:ffData>
        </w:fldChar>
      </w:r>
      <w:bookmarkStart w:id="48" w:name="Text80"/>
      <w:r w:rsidRPr="000575A5">
        <w:rPr>
          <w:b/>
          <w:iCs/>
        </w:rPr>
        <w:instrText xml:space="preserve"> FORMTEXT </w:instrText>
      </w:r>
      <w:r w:rsidRPr="000575A5">
        <w:rPr>
          <w:b/>
          <w:iCs/>
        </w:rPr>
      </w:r>
      <w:r w:rsidRPr="000575A5">
        <w:rPr>
          <w:b/>
          <w:iCs/>
        </w:rPr>
        <w:fldChar w:fldCharType="separate"/>
      </w:r>
      <w:r w:rsidRPr="000575A5">
        <w:rPr>
          <w:b/>
          <w:iCs/>
          <w:noProof/>
        </w:rPr>
        <w:t> </w:t>
      </w:r>
      <w:r w:rsidRPr="000575A5">
        <w:rPr>
          <w:b/>
          <w:iCs/>
          <w:noProof/>
        </w:rPr>
        <w:t> </w:t>
      </w:r>
      <w:r w:rsidRPr="000575A5">
        <w:rPr>
          <w:b/>
          <w:iCs/>
          <w:noProof/>
        </w:rPr>
        <w:t> </w:t>
      </w:r>
      <w:r w:rsidRPr="000575A5">
        <w:rPr>
          <w:b/>
          <w:iCs/>
          <w:noProof/>
        </w:rPr>
        <w:t> </w:t>
      </w:r>
      <w:r w:rsidRPr="000575A5">
        <w:rPr>
          <w:b/>
          <w:iCs/>
          <w:noProof/>
        </w:rPr>
        <w:t> </w:t>
      </w:r>
      <w:r w:rsidRPr="000575A5">
        <w:rPr>
          <w:b/>
          <w:iCs/>
        </w:rPr>
        <w:fldChar w:fldCharType="end"/>
      </w:r>
      <w:bookmarkEnd w:id="48"/>
    </w:p>
    <w:p w14:paraId="0502276E" w14:textId="20C80E26" w:rsidR="000A6F43" w:rsidRPr="000575A5" w:rsidRDefault="000A6F43" w:rsidP="000A6F43">
      <w:pPr>
        <w:pStyle w:val="Textkrper"/>
        <w:tabs>
          <w:tab w:val="left" w:pos="3827"/>
          <w:tab w:val="left" w:pos="5245"/>
        </w:tabs>
        <w:spacing w:line="360" w:lineRule="auto"/>
        <w:rPr>
          <w:bCs/>
          <w:iCs/>
        </w:rPr>
      </w:pPr>
      <w:r w:rsidRPr="000575A5">
        <w:rPr>
          <w:b/>
          <w:iCs/>
        </w:rPr>
        <w:t>Rechnungsstellung an:</w:t>
      </w:r>
      <w:r w:rsidRPr="000575A5">
        <w:rPr>
          <w:b/>
          <w:iCs/>
        </w:rPr>
        <w:tab/>
      </w:r>
      <w:r w:rsidRPr="000575A5">
        <w:rPr>
          <w:b/>
          <w:iCs/>
        </w:rPr>
        <w:fldChar w:fldCharType="begin">
          <w:ffData>
            <w:name w:val="Text81"/>
            <w:enabled/>
            <w:calcOnExit w:val="0"/>
            <w:textInput/>
          </w:ffData>
        </w:fldChar>
      </w:r>
      <w:bookmarkStart w:id="49" w:name="Text81"/>
      <w:r w:rsidRPr="000575A5">
        <w:rPr>
          <w:b/>
          <w:iCs/>
        </w:rPr>
        <w:instrText xml:space="preserve"> FORMTEXT </w:instrText>
      </w:r>
      <w:r w:rsidRPr="000575A5">
        <w:rPr>
          <w:b/>
          <w:iCs/>
        </w:rPr>
      </w:r>
      <w:r w:rsidRPr="000575A5">
        <w:rPr>
          <w:b/>
          <w:iCs/>
        </w:rPr>
        <w:fldChar w:fldCharType="separate"/>
      </w:r>
      <w:r w:rsidRPr="000575A5">
        <w:rPr>
          <w:b/>
          <w:iCs/>
          <w:noProof/>
        </w:rPr>
        <w:t> </w:t>
      </w:r>
      <w:r w:rsidRPr="000575A5">
        <w:rPr>
          <w:b/>
          <w:iCs/>
          <w:noProof/>
        </w:rPr>
        <w:t> </w:t>
      </w:r>
      <w:r w:rsidRPr="000575A5">
        <w:rPr>
          <w:b/>
          <w:iCs/>
          <w:noProof/>
        </w:rPr>
        <w:t> </w:t>
      </w:r>
      <w:r w:rsidRPr="000575A5">
        <w:rPr>
          <w:b/>
          <w:iCs/>
          <w:noProof/>
        </w:rPr>
        <w:t> </w:t>
      </w:r>
      <w:r w:rsidRPr="000575A5">
        <w:rPr>
          <w:b/>
          <w:iCs/>
          <w:noProof/>
        </w:rPr>
        <w:t> </w:t>
      </w:r>
      <w:r w:rsidRPr="000575A5">
        <w:rPr>
          <w:b/>
          <w:iCs/>
        </w:rPr>
        <w:fldChar w:fldCharType="end"/>
      </w:r>
      <w:bookmarkEnd w:id="49"/>
    </w:p>
    <w:p w14:paraId="3EAF483B" w14:textId="77777777" w:rsidR="000A6F43" w:rsidRPr="000575A5" w:rsidRDefault="000A6F43" w:rsidP="000A6F43">
      <w:pPr>
        <w:pStyle w:val="Textkrper"/>
        <w:tabs>
          <w:tab w:val="left" w:pos="3402"/>
          <w:tab w:val="left" w:pos="5245"/>
        </w:tabs>
      </w:pPr>
      <w:r w:rsidRPr="000575A5">
        <w:t>Die verantwortliche Person der zuweisenden Stelle bestätigt die Richtigkeit und Vollständigkeit der Angaben und anerkennt die Bedingungen unserer Dienstleistungsangebote und Aufnahmekriterien und leistet somit Kostengutsprache. Die Kostengutsprache muss dem Fragebogen ausgefüllt und unterzeichnet beigelegt werden.</w:t>
      </w:r>
    </w:p>
    <w:p w14:paraId="6572CBC9" w14:textId="77777777" w:rsidR="000A6F43" w:rsidRPr="000575A5" w:rsidRDefault="000A6F43" w:rsidP="000A6F43">
      <w:pPr>
        <w:pStyle w:val="Textkrper"/>
        <w:tabs>
          <w:tab w:val="left" w:pos="3402"/>
          <w:tab w:val="left" w:pos="5245"/>
        </w:tabs>
      </w:pPr>
    </w:p>
    <w:p w14:paraId="0000BB62" w14:textId="77777777" w:rsidR="000A6F43" w:rsidRPr="000575A5" w:rsidRDefault="000A6F43" w:rsidP="000A6F43">
      <w:pPr>
        <w:pStyle w:val="Textkrper"/>
        <w:tabs>
          <w:tab w:val="left" w:pos="3402"/>
          <w:tab w:val="left" w:pos="5245"/>
        </w:tabs>
      </w:pPr>
      <w:r w:rsidRPr="000575A5">
        <w:t>Wir garantieren eine vertrauliche Behandlung aller Akten.</w:t>
      </w:r>
    </w:p>
    <w:p w14:paraId="45F62029" w14:textId="77777777" w:rsidR="000A6F43" w:rsidRPr="000575A5" w:rsidRDefault="000A6F43" w:rsidP="000A6F43">
      <w:pPr>
        <w:pStyle w:val="Textkrper"/>
        <w:tabs>
          <w:tab w:val="left" w:pos="3402"/>
          <w:tab w:val="left" w:pos="5245"/>
        </w:tabs>
      </w:pPr>
      <w:r w:rsidRPr="000575A5">
        <w:t xml:space="preserve">Ort, Datum:   </w:t>
      </w:r>
      <w:r w:rsidRPr="000575A5">
        <w:fldChar w:fldCharType="begin">
          <w:ffData>
            <w:name w:val="Text71"/>
            <w:enabled/>
            <w:calcOnExit w:val="0"/>
            <w:textInput/>
          </w:ffData>
        </w:fldChar>
      </w:r>
      <w:bookmarkStart w:id="50" w:name="Text71"/>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50"/>
      <w:r w:rsidRPr="000575A5">
        <w:t xml:space="preserve"> </w:t>
      </w:r>
      <w:r w:rsidRPr="000575A5">
        <w:fldChar w:fldCharType="begin">
          <w:ffData>
            <w:name w:val="Text73"/>
            <w:enabled/>
            <w:calcOnExit w:val="0"/>
            <w:textInput/>
          </w:ffData>
        </w:fldChar>
      </w:r>
      <w:bookmarkStart w:id="51" w:name="Text73"/>
      <w:r w:rsidRPr="000575A5">
        <w:instrText xml:space="preserve"> FORMTEXT </w:instrText>
      </w:r>
      <w:r w:rsidRPr="000575A5">
        <w:fldChar w:fldCharType="separate"/>
      </w:r>
      <w:r w:rsidRPr="000575A5">
        <w:rPr>
          <w:noProof/>
        </w:rPr>
        <w:t> </w:t>
      </w:r>
      <w:r w:rsidRPr="000575A5">
        <w:rPr>
          <w:noProof/>
        </w:rPr>
        <w:t> </w:t>
      </w:r>
      <w:r w:rsidRPr="000575A5">
        <w:rPr>
          <w:noProof/>
        </w:rPr>
        <w:t> </w:t>
      </w:r>
      <w:r w:rsidRPr="000575A5">
        <w:rPr>
          <w:noProof/>
        </w:rPr>
        <w:t> </w:t>
      </w:r>
      <w:r w:rsidRPr="000575A5">
        <w:rPr>
          <w:noProof/>
        </w:rPr>
        <w:t> </w:t>
      </w:r>
      <w:r w:rsidRPr="000575A5">
        <w:fldChar w:fldCharType="end"/>
      </w:r>
      <w:bookmarkEnd w:id="51"/>
      <w:r w:rsidRPr="000575A5">
        <w:tab/>
      </w:r>
      <w:r w:rsidRPr="000575A5">
        <w:tab/>
        <w:t>Unterschrift, Stempel</w:t>
      </w:r>
    </w:p>
    <w:p w14:paraId="0E3CA94D" w14:textId="77777777" w:rsidR="000A6F43" w:rsidRPr="000575A5" w:rsidRDefault="000A6F43" w:rsidP="000A6F43">
      <w:pPr>
        <w:pStyle w:val="Fuzeile"/>
        <w:tabs>
          <w:tab w:val="clear" w:pos="4536"/>
          <w:tab w:val="left" w:pos="1418"/>
          <w:tab w:val="left" w:pos="3402"/>
          <w:tab w:val="left" w:pos="5245"/>
          <w:tab w:val="left" w:pos="6237"/>
          <w:tab w:val="left" w:pos="6946"/>
          <w:tab w:val="left" w:pos="8222"/>
        </w:tabs>
        <w:rPr>
          <w:rFonts w:ascii="Avenir Book" w:hAnsi="Avenir Book"/>
          <w:szCs w:val="20"/>
        </w:rPr>
      </w:pPr>
    </w:p>
    <w:p w14:paraId="1BAA4D12" w14:textId="77777777" w:rsidR="000A6F43" w:rsidRPr="000575A5" w:rsidRDefault="000A6F43" w:rsidP="000A6F43">
      <w:pPr>
        <w:tabs>
          <w:tab w:val="left" w:pos="5245"/>
        </w:tabs>
        <w:rPr>
          <w:szCs w:val="20"/>
        </w:rPr>
      </w:pPr>
      <w:r w:rsidRPr="000575A5">
        <w:rPr>
          <w:szCs w:val="20"/>
        </w:rPr>
        <w:tab/>
      </w:r>
      <w:r w:rsidRPr="000575A5">
        <w:rPr>
          <w:szCs w:val="20"/>
        </w:rPr>
        <w:fldChar w:fldCharType="begin">
          <w:ffData>
            <w:name w:val="Text82"/>
            <w:enabled/>
            <w:calcOnExit w:val="0"/>
            <w:textInput/>
          </w:ffData>
        </w:fldChar>
      </w:r>
      <w:bookmarkStart w:id="52" w:name="Text82"/>
      <w:r w:rsidRPr="000575A5">
        <w:rPr>
          <w:szCs w:val="20"/>
        </w:rPr>
        <w:instrText xml:space="preserve"> FORMTEXT </w:instrText>
      </w:r>
      <w:r w:rsidRPr="000575A5">
        <w:rPr>
          <w:szCs w:val="20"/>
        </w:rPr>
      </w:r>
      <w:r w:rsidRPr="000575A5">
        <w:rPr>
          <w:szCs w:val="20"/>
        </w:rPr>
        <w:fldChar w:fldCharType="separate"/>
      </w:r>
      <w:r w:rsidRPr="000575A5">
        <w:rPr>
          <w:noProof/>
          <w:szCs w:val="20"/>
        </w:rPr>
        <w:t> </w:t>
      </w:r>
      <w:r w:rsidRPr="000575A5">
        <w:rPr>
          <w:noProof/>
          <w:szCs w:val="20"/>
        </w:rPr>
        <w:t> </w:t>
      </w:r>
      <w:r w:rsidRPr="000575A5">
        <w:rPr>
          <w:noProof/>
          <w:szCs w:val="20"/>
        </w:rPr>
        <w:t> </w:t>
      </w:r>
      <w:r w:rsidRPr="000575A5">
        <w:rPr>
          <w:noProof/>
          <w:szCs w:val="20"/>
        </w:rPr>
        <w:t> </w:t>
      </w:r>
      <w:r w:rsidRPr="000575A5">
        <w:rPr>
          <w:noProof/>
          <w:szCs w:val="20"/>
        </w:rPr>
        <w:t> </w:t>
      </w:r>
      <w:r w:rsidRPr="000575A5">
        <w:rPr>
          <w:szCs w:val="20"/>
        </w:rPr>
        <w:fldChar w:fldCharType="end"/>
      </w:r>
      <w:bookmarkEnd w:id="52"/>
    </w:p>
    <w:p w14:paraId="6F5B61DC" w14:textId="77777777" w:rsidR="000A6F43" w:rsidRPr="000575A5" w:rsidRDefault="000A6F43" w:rsidP="000A6F43">
      <w:pPr>
        <w:tabs>
          <w:tab w:val="left" w:pos="5245"/>
        </w:tabs>
        <w:rPr>
          <w:szCs w:val="20"/>
        </w:rPr>
      </w:pPr>
      <w:r w:rsidRPr="000575A5">
        <w:rPr>
          <w:szCs w:val="20"/>
        </w:rPr>
        <w:tab/>
        <w:t>(Name, Vorname)</w:t>
      </w:r>
    </w:p>
    <w:p w14:paraId="1FC62936" w14:textId="77777777" w:rsidR="000A6F43" w:rsidRPr="000575A5" w:rsidRDefault="000A6F43" w:rsidP="000A6F43">
      <w:pPr>
        <w:pStyle w:val="Zwischentitel"/>
        <w:rPr>
          <w:rFonts w:ascii="Avenir Book" w:hAnsi="Avenir Book"/>
          <w:b w:val="0"/>
          <w:bCs/>
          <w:color w:val="auto"/>
          <w:szCs w:val="20"/>
        </w:rPr>
      </w:pPr>
      <w:r w:rsidRPr="000575A5">
        <w:rPr>
          <w:rFonts w:ascii="Avenir Book" w:hAnsi="Avenir Book"/>
          <w:b w:val="0"/>
          <w:bCs/>
          <w:color w:val="auto"/>
          <w:szCs w:val="20"/>
        </w:rPr>
        <w:lastRenderedPageBreak/>
        <w:t>Bitte drucken Sie dieses Formular aus und senden Sie es uns signiert mit allfälligen Beilagen zu.</w:t>
      </w:r>
    </w:p>
    <w:p w14:paraId="1027D2DD" w14:textId="77777777" w:rsidR="000A6F43" w:rsidRPr="000575A5" w:rsidRDefault="000A6F43" w:rsidP="000A6F43">
      <w:pPr>
        <w:pStyle w:val="Zwischentitel"/>
        <w:spacing w:before="120" w:after="0"/>
        <w:rPr>
          <w:rFonts w:ascii="Avenir Book" w:hAnsi="Avenir Book"/>
          <w:b w:val="0"/>
          <w:bCs/>
          <w:color w:val="auto"/>
          <w:szCs w:val="20"/>
        </w:rPr>
      </w:pPr>
      <w:r w:rsidRPr="000575A5">
        <w:rPr>
          <w:rFonts w:ascii="Avenir Book" w:hAnsi="Avenir Book"/>
          <w:b w:val="0"/>
          <w:bCs/>
          <w:color w:val="auto"/>
          <w:szCs w:val="20"/>
        </w:rPr>
        <w:t>Adresse:</w:t>
      </w:r>
    </w:p>
    <w:p w14:paraId="62D11E62" w14:textId="77777777" w:rsidR="000A6F43" w:rsidRPr="000575A5" w:rsidRDefault="000A6F43" w:rsidP="000A6F43">
      <w:pPr>
        <w:pStyle w:val="Zwischentitel"/>
        <w:spacing w:before="0" w:after="0"/>
        <w:rPr>
          <w:rFonts w:ascii="Avenir Book" w:hAnsi="Avenir Book"/>
          <w:b w:val="0"/>
          <w:bCs/>
          <w:color w:val="auto"/>
          <w:szCs w:val="20"/>
        </w:rPr>
      </w:pPr>
      <w:r w:rsidRPr="000575A5">
        <w:rPr>
          <w:rFonts w:ascii="Avenir Book" w:hAnsi="Avenir Book"/>
          <w:b w:val="0"/>
          <w:bCs/>
          <w:color w:val="auto"/>
          <w:szCs w:val="20"/>
        </w:rPr>
        <w:t xml:space="preserve">Schulheim </w:t>
      </w:r>
      <w:proofErr w:type="spellStart"/>
      <w:r w:rsidRPr="000575A5">
        <w:rPr>
          <w:rFonts w:ascii="Avenir Book" w:hAnsi="Avenir Book"/>
          <w:b w:val="0"/>
          <w:bCs/>
          <w:color w:val="auto"/>
          <w:szCs w:val="20"/>
        </w:rPr>
        <w:t>Röserental</w:t>
      </w:r>
      <w:proofErr w:type="spellEnd"/>
    </w:p>
    <w:p w14:paraId="0B8774FD" w14:textId="77777777" w:rsidR="000A6F43" w:rsidRPr="000D26B8" w:rsidRDefault="000A6F43" w:rsidP="000A6F43">
      <w:pPr>
        <w:pStyle w:val="Zwischentitel"/>
        <w:spacing w:before="0" w:after="0"/>
        <w:rPr>
          <w:rFonts w:ascii="Avenir Book" w:hAnsi="Avenir Book"/>
          <w:b w:val="0"/>
          <w:bCs/>
          <w:color w:val="auto"/>
          <w:szCs w:val="20"/>
        </w:rPr>
      </w:pPr>
      <w:r w:rsidRPr="000575A5">
        <w:rPr>
          <w:rFonts w:ascii="Avenir Book" w:hAnsi="Avenir Book"/>
          <w:b w:val="0"/>
          <w:bCs/>
          <w:color w:val="auto"/>
          <w:szCs w:val="20"/>
        </w:rPr>
        <w:t>Dirk Zipse</w:t>
      </w:r>
    </w:p>
    <w:p w14:paraId="669FCA27" w14:textId="77777777" w:rsidR="000A6F43" w:rsidRPr="000575A5" w:rsidRDefault="000A6F43" w:rsidP="000A6F43">
      <w:pPr>
        <w:pStyle w:val="Zwischentitel"/>
        <w:spacing w:before="0" w:after="0"/>
        <w:rPr>
          <w:rFonts w:ascii="Avenir Book" w:hAnsi="Avenir Book"/>
          <w:b w:val="0"/>
          <w:bCs/>
          <w:color w:val="auto"/>
          <w:szCs w:val="20"/>
        </w:rPr>
      </w:pPr>
      <w:proofErr w:type="spellStart"/>
      <w:r w:rsidRPr="000575A5">
        <w:rPr>
          <w:rFonts w:ascii="Avenir Book" w:hAnsi="Avenir Book"/>
          <w:b w:val="0"/>
          <w:bCs/>
          <w:color w:val="auto"/>
          <w:szCs w:val="20"/>
        </w:rPr>
        <w:t>Schauenburgerstrasse</w:t>
      </w:r>
      <w:proofErr w:type="spellEnd"/>
      <w:r w:rsidRPr="000575A5">
        <w:rPr>
          <w:rFonts w:ascii="Avenir Book" w:hAnsi="Avenir Book"/>
          <w:b w:val="0"/>
          <w:bCs/>
          <w:color w:val="auto"/>
          <w:szCs w:val="20"/>
        </w:rPr>
        <w:t xml:space="preserve"> 60</w:t>
      </w:r>
    </w:p>
    <w:p w14:paraId="1B1B1582" w14:textId="77777777" w:rsidR="000A6F43" w:rsidRDefault="000A6F43" w:rsidP="000A6F43">
      <w:pPr>
        <w:pStyle w:val="Zwischentitel"/>
        <w:spacing w:before="0" w:after="0"/>
        <w:rPr>
          <w:rFonts w:ascii="Avenir Book" w:hAnsi="Avenir Book"/>
          <w:b w:val="0"/>
          <w:bCs/>
          <w:color w:val="auto"/>
          <w:szCs w:val="20"/>
        </w:rPr>
      </w:pPr>
      <w:r w:rsidRPr="000575A5">
        <w:rPr>
          <w:rFonts w:ascii="Avenir Book" w:hAnsi="Avenir Book"/>
          <w:b w:val="0"/>
          <w:bCs/>
          <w:color w:val="auto"/>
          <w:szCs w:val="20"/>
        </w:rPr>
        <w:t>4410 Liestal</w:t>
      </w:r>
    </w:p>
    <w:p w14:paraId="7914DFCF" w14:textId="77777777" w:rsidR="000A6F43" w:rsidRPr="000D26B8" w:rsidRDefault="000A6F43" w:rsidP="000A6F43">
      <w:pPr>
        <w:pStyle w:val="Zwischentitel"/>
        <w:spacing w:before="0" w:after="0"/>
        <w:rPr>
          <w:rFonts w:ascii="Avenir Book" w:hAnsi="Avenir Book"/>
          <w:b w:val="0"/>
          <w:bCs/>
          <w:color w:val="auto"/>
          <w:szCs w:val="20"/>
        </w:rPr>
      </w:pPr>
      <w:r w:rsidRPr="000D26B8">
        <w:rPr>
          <w:rFonts w:ascii="Avenir Book" w:hAnsi="Avenir Book"/>
          <w:b w:val="0"/>
          <w:bCs/>
          <w:color w:val="auto"/>
          <w:szCs w:val="20"/>
        </w:rPr>
        <w:t>dirk.zipse@roeseren.ch</w:t>
      </w:r>
    </w:p>
    <w:p w14:paraId="30DB0242" w14:textId="77777777" w:rsidR="000A6F43" w:rsidRPr="000575A5" w:rsidRDefault="000A6F43" w:rsidP="000A6F43">
      <w:pPr>
        <w:pStyle w:val="Zwischentitel"/>
        <w:spacing w:before="240" w:after="0"/>
        <w:rPr>
          <w:rFonts w:ascii="Avenir Book" w:hAnsi="Avenir Book"/>
          <w:b w:val="0"/>
          <w:bCs/>
          <w:color w:val="auto"/>
          <w:szCs w:val="20"/>
        </w:rPr>
      </w:pPr>
      <w:r w:rsidRPr="000575A5">
        <w:rPr>
          <w:rFonts w:ascii="Avenir Book" w:hAnsi="Avenir Book"/>
          <w:b w:val="0"/>
          <w:bCs/>
          <w:color w:val="auto"/>
          <w:szCs w:val="20"/>
        </w:rPr>
        <w:t xml:space="preserve"> Aus Datenschutzgründen bitte </w:t>
      </w:r>
      <w:r>
        <w:rPr>
          <w:rFonts w:ascii="Avenir Book" w:hAnsi="Avenir Book"/>
          <w:b w:val="0"/>
          <w:bCs/>
          <w:color w:val="auto"/>
          <w:szCs w:val="20"/>
        </w:rPr>
        <w:t>geschützt versenden</w:t>
      </w:r>
      <w:r w:rsidRPr="000575A5">
        <w:rPr>
          <w:rFonts w:ascii="Avenir Book" w:hAnsi="Avenir Book"/>
          <w:b w:val="0"/>
          <w:bCs/>
          <w:color w:val="auto"/>
          <w:szCs w:val="20"/>
        </w:rPr>
        <w:t>!</w:t>
      </w:r>
    </w:p>
    <w:p w14:paraId="5CF273C5" w14:textId="77777777" w:rsidR="000A6F43" w:rsidRPr="003F1F29" w:rsidRDefault="000A6F43" w:rsidP="000A6F43">
      <w:pPr>
        <w:tabs>
          <w:tab w:val="left" w:pos="5147"/>
        </w:tabs>
      </w:pPr>
    </w:p>
    <w:p w14:paraId="7978423B" w14:textId="02105DC1" w:rsidR="00D44D98" w:rsidRPr="00F27110" w:rsidRDefault="00D44D98" w:rsidP="00BB13C3">
      <w:pPr>
        <w:pStyle w:val="AB"/>
        <w:spacing w:line="240" w:lineRule="auto"/>
        <w:rPr>
          <w:szCs w:val="20"/>
        </w:rPr>
      </w:pPr>
    </w:p>
    <w:sectPr w:rsidR="00D44D98" w:rsidRPr="00F27110" w:rsidSect="004D5181">
      <w:headerReference w:type="even" r:id="rId8"/>
      <w:headerReference w:type="default" r:id="rId9"/>
      <w:footerReference w:type="even" r:id="rId10"/>
      <w:footerReference w:type="default" r:id="rId11"/>
      <w:headerReference w:type="first" r:id="rId12"/>
      <w:footerReference w:type="first" r:id="rId13"/>
      <w:pgSz w:w="11906" w:h="16838"/>
      <w:pgMar w:top="1117" w:right="1417" w:bottom="1134" w:left="1417" w:header="54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A6D6B" w14:textId="77777777" w:rsidR="00350440" w:rsidRDefault="00350440" w:rsidP="003654BC">
      <w:pPr>
        <w:spacing w:line="240" w:lineRule="auto"/>
      </w:pPr>
      <w:r>
        <w:separator/>
      </w:r>
    </w:p>
  </w:endnote>
  <w:endnote w:type="continuationSeparator" w:id="0">
    <w:p w14:paraId="581BDC67" w14:textId="77777777" w:rsidR="00350440" w:rsidRDefault="00350440" w:rsidP="003654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Lucida Sans">
    <w:panose1 w:val="020B0602030504020204"/>
    <w:charset w:val="4D"/>
    <w:family w:val="swiss"/>
    <w:pitch w:val="variable"/>
    <w:sig w:usb0="00000003" w:usb1="00000000" w:usb2="00000000" w:usb3="00000000" w:csb0="00000001" w:csb1="00000000"/>
  </w:font>
  <w:font w:name="Trade Gothic">
    <w:altName w:val="Calibri"/>
    <w:panose1 w:val="020B0604020202020204"/>
    <w:charset w:val="00"/>
    <w:family w:val="swiss"/>
    <w:pitch w:val="default"/>
    <w:sig w:usb0="00000003" w:usb1="00000000" w:usb2="00000000" w:usb3="00000000" w:csb0="00000001" w:csb1="00000000"/>
  </w:font>
  <w:font w:name="MinionPro-Regular">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z Sans SemiBold">
    <w:altName w:val="Calibri"/>
    <w:panose1 w:val="020B0604020202020204"/>
    <w:charset w:val="4D"/>
    <w:family w:val="auto"/>
    <w:notTrueType/>
    <w:pitch w:val="variable"/>
    <w:sig w:usb0="00000007" w:usb1="02000000" w:usb2="00000000" w:usb3="00000000" w:csb0="00000093" w:csb1="00000000"/>
  </w:font>
  <w:font w:name="Franz Sans Light">
    <w:altName w:val="Calibri"/>
    <w:panose1 w:val="020B0604020202020204"/>
    <w:charset w:val="4D"/>
    <w:family w:val="auto"/>
    <w:notTrueType/>
    <w:pitch w:val="variable"/>
    <w:sig w:usb0="00000007" w:usb1="02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1F027" w14:textId="77777777" w:rsidR="00BB441D" w:rsidRDefault="00BB441D" w:rsidP="00FC66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p w14:paraId="2116B979" w14:textId="77777777" w:rsidR="003654BC" w:rsidRDefault="003654BC" w:rsidP="00BB441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9A817" w14:textId="69CC152B" w:rsidR="00C0336C" w:rsidRDefault="00C0336C" w:rsidP="004D5181">
    <w:pPr>
      <w:pStyle w:val="EinfAbs"/>
      <w:rPr>
        <w:rFonts w:ascii="Franz Sans SemiBold" w:hAnsi="Franz Sans SemiBold" w:cs="Franz Sans SemiBold"/>
        <w:b/>
        <w:bCs/>
        <w:color w:val="00453B"/>
        <w:sz w:val="16"/>
        <w:szCs w:val="16"/>
      </w:rPr>
    </w:pPr>
  </w:p>
  <w:p w14:paraId="26926521" w14:textId="77777777" w:rsidR="00C0336C" w:rsidRDefault="00C0336C" w:rsidP="00C0336C">
    <w:pPr>
      <w:pStyle w:val="EinfAbs"/>
      <w:jc w:val="center"/>
      <w:rPr>
        <w:rFonts w:ascii="Franz Sans SemiBold" w:hAnsi="Franz Sans SemiBold" w:cs="Franz Sans SemiBold"/>
        <w:b/>
        <w:bCs/>
        <w:color w:val="00453B"/>
        <w:sz w:val="16"/>
        <w:szCs w:val="16"/>
      </w:rPr>
    </w:pPr>
  </w:p>
  <w:p w14:paraId="593E769B" w14:textId="77777777" w:rsidR="00C0336C" w:rsidRDefault="00C0336C" w:rsidP="00C0336C">
    <w:pPr>
      <w:pStyle w:val="EinfAbs"/>
      <w:jc w:val="center"/>
      <w:rPr>
        <w:rFonts w:ascii="Franz Sans SemiBold" w:hAnsi="Franz Sans SemiBold" w:cs="Franz Sans SemiBold"/>
        <w:b/>
        <w:bCs/>
        <w:color w:val="00453B"/>
        <w:sz w:val="16"/>
        <w:szCs w:val="16"/>
      </w:rPr>
    </w:pPr>
  </w:p>
  <w:p w14:paraId="4391B7F1" w14:textId="45666F20" w:rsidR="00084206" w:rsidRPr="00C0336C" w:rsidRDefault="00084206" w:rsidP="004D5181">
    <w:pPr>
      <w:pStyle w:val="EinfAbs"/>
      <w:jc w:val="right"/>
      <w:rPr>
        <w:rFonts w:ascii="Franz Sans Light" w:hAnsi="Franz Sans Light" w:cs="Franz Sans Light"/>
        <w:color w:val="00453B"/>
        <w:sz w:val="14"/>
        <w:szCs w:val="14"/>
      </w:rPr>
    </w:pPr>
    <w:r w:rsidRPr="001A1DE2">
      <w:rPr>
        <w:rFonts w:ascii="Avenir Book" w:hAnsi="Avenir Book"/>
        <w:sz w:val="16"/>
      </w:rPr>
      <w:t xml:space="preserve">Seite </w:t>
    </w:r>
    <w:r w:rsidRPr="001A1DE2">
      <w:rPr>
        <w:rFonts w:ascii="Avenir Book" w:hAnsi="Avenir Book"/>
        <w:sz w:val="16"/>
      </w:rPr>
      <w:fldChar w:fldCharType="begin"/>
    </w:r>
    <w:r w:rsidRPr="001A1DE2">
      <w:rPr>
        <w:rFonts w:ascii="Avenir Book" w:hAnsi="Avenir Book"/>
        <w:sz w:val="16"/>
      </w:rPr>
      <w:instrText xml:space="preserve"> PAGE </w:instrText>
    </w:r>
    <w:r w:rsidRPr="001A1DE2">
      <w:rPr>
        <w:rFonts w:ascii="Avenir Book" w:hAnsi="Avenir Book"/>
        <w:sz w:val="16"/>
      </w:rPr>
      <w:fldChar w:fldCharType="separate"/>
    </w:r>
    <w:r>
      <w:rPr>
        <w:rFonts w:ascii="Avenir Book" w:hAnsi="Avenir Book"/>
        <w:sz w:val="16"/>
      </w:rPr>
      <w:t>1</w:t>
    </w:r>
    <w:r w:rsidRPr="001A1DE2">
      <w:rPr>
        <w:rFonts w:ascii="Avenir Book" w:hAnsi="Avenir Book"/>
        <w:sz w:val="16"/>
      </w:rPr>
      <w:fldChar w:fldCharType="end"/>
    </w:r>
    <w:r w:rsidRPr="001A1DE2">
      <w:rPr>
        <w:rFonts w:ascii="Avenir Book" w:hAnsi="Avenir Book"/>
        <w:sz w:val="16"/>
      </w:rPr>
      <w:t>/</w:t>
    </w:r>
    <w:r w:rsidRPr="001A1DE2">
      <w:rPr>
        <w:rFonts w:ascii="Avenir Book" w:hAnsi="Avenir Book"/>
        <w:sz w:val="16"/>
      </w:rPr>
      <w:fldChar w:fldCharType="begin"/>
    </w:r>
    <w:r w:rsidRPr="001A1DE2">
      <w:rPr>
        <w:rFonts w:ascii="Avenir Book" w:hAnsi="Avenir Book"/>
        <w:sz w:val="16"/>
      </w:rPr>
      <w:instrText xml:space="preserve"> NUMPAGES </w:instrText>
    </w:r>
    <w:r w:rsidRPr="001A1DE2">
      <w:rPr>
        <w:rFonts w:ascii="Avenir Book" w:hAnsi="Avenir Book"/>
        <w:sz w:val="16"/>
      </w:rPr>
      <w:fldChar w:fldCharType="separate"/>
    </w:r>
    <w:r>
      <w:rPr>
        <w:rFonts w:ascii="Avenir Book" w:hAnsi="Avenir Book"/>
        <w:sz w:val="16"/>
      </w:rPr>
      <w:t>2</w:t>
    </w:r>
    <w:r w:rsidRPr="001A1DE2">
      <w:rPr>
        <w:rFonts w:ascii="Avenir Book" w:hAnsi="Avenir Book"/>
        <w:sz w:val="16"/>
      </w:rPr>
      <w:fldChar w:fldCharType="end"/>
    </w:r>
    <w:r w:rsidR="00C0336C">
      <w:rPr>
        <w:rFonts w:ascii="Avenir Book" w:hAnsi="Avenir Book"/>
        <w:sz w:val="16"/>
      </w:rPr>
      <w:t xml:space="preserve">  </w:t>
    </w:r>
    <w:r w:rsidR="00B03870">
      <w:rPr>
        <w:rFonts w:ascii="Avenir Book" w:hAnsi="Avenir Book"/>
        <w:sz w:val="16"/>
      </w:rPr>
      <w:t>V1.0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ECAF6D" w14:textId="77777777" w:rsidR="00C0336C" w:rsidRDefault="00C0336C" w:rsidP="00C0336C">
    <w:pPr>
      <w:pStyle w:val="EinfAbs"/>
      <w:jc w:val="center"/>
      <w:rPr>
        <w:rFonts w:ascii="Franz Sans SemiBold" w:hAnsi="Franz Sans SemiBold" w:cs="Franz Sans SemiBold"/>
        <w:b/>
        <w:bCs/>
        <w:color w:val="00453B"/>
        <w:sz w:val="16"/>
        <w:szCs w:val="16"/>
      </w:rPr>
    </w:pPr>
    <w:r w:rsidRPr="007B02A5">
      <w:rPr>
        <w:rFonts w:ascii="Franz Sans SemiBold" w:hAnsi="Franz Sans SemiBold" w:cs="Franz Sans SemiBold"/>
        <w:b/>
        <w:noProof/>
        <w:color w:val="00453B"/>
        <w:sz w:val="16"/>
        <w:szCs w:val="16"/>
      </w:rPr>
      <w:drawing>
        <wp:inline distT="0" distB="0" distL="0" distR="0" wp14:anchorId="77882031" wp14:editId="3C47F049">
          <wp:extent cx="1431925" cy="387985"/>
          <wp:effectExtent l="0" t="0" r="0" b="0"/>
          <wp:docPr id="105474659" name="Grafik 8" descr="Ein Bild, das Schrift, Grafiken, Logo, Symbol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Grafik 8" descr="Ein Bild, das Schrift, Grafiken, Logo, Symbol enthält.&#10;&#10;KI-generierte Inhalte können fehlerhaft sein."/>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1925" cy="387985"/>
                  </a:xfrm>
                  <a:prstGeom prst="rect">
                    <a:avLst/>
                  </a:prstGeom>
                  <a:noFill/>
                  <a:ln>
                    <a:noFill/>
                  </a:ln>
                </pic:spPr>
              </pic:pic>
            </a:graphicData>
          </a:graphic>
        </wp:inline>
      </w:drawing>
    </w:r>
  </w:p>
  <w:p w14:paraId="2F12CB6E" w14:textId="77777777" w:rsidR="00C0336C" w:rsidRDefault="00C0336C" w:rsidP="00C0336C">
    <w:pPr>
      <w:pStyle w:val="EinfAbs"/>
      <w:jc w:val="center"/>
      <w:rPr>
        <w:rFonts w:ascii="Franz Sans SemiBold" w:hAnsi="Franz Sans SemiBold" w:cs="Franz Sans SemiBold"/>
        <w:b/>
        <w:bCs/>
        <w:color w:val="00453B"/>
        <w:sz w:val="16"/>
        <w:szCs w:val="16"/>
      </w:rPr>
    </w:pPr>
  </w:p>
  <w:p w14:paraId="7F1304D6" w14:textId="77777777" w:rsidR="00C0336C" w:rsidRDefault="00C0336C" w:rsidP="00C0336C">
    <w:pPr>
      <w:pStyle w:val="EinfAbs"/>
      <w:jc w:val="center"/>
      <w:rPr>
        <w:rFonts w:ascii="Franz Sans SemiBold" w:hAnsi="Franz Sans SemiBold" w:cs="Franz Sans SemiBold"/>
        <w:b/>
        <w:bCs/>
        <w:color w:val="00453B"/>
        <w:sz w:val="16"/>
        <w:szCs w:val="16"/>
      </w:rPr>
    </w:pPr>
  </w:p>
  <w:p w14:paraId="16644C48" w14:textId="1AD4EA0F" w:rsidR="00C0336C" w:rsidRPr="00C0336C" w:rsidRDefault="00C0336C" w:rsidP="00C0336C">
    <w:pPr>
      <w:pStyle w:val="EinfAbs"/>
      <w:jc w:val="center"/>
      <w:rPr>
        <w:rFonts w:ascii="Franz Sans Light" w:hAnsi="Franz Sans Light" w:cs="Franz Sans Light"/>
        <w:color w:val="00453B"/>
        <w:sz w:val="14"/>
        <w:szCs w:val="14"/>
      </w:rPr>
    </w:pPr>
    <w:proofErr w:type="spellStart"/>
    <w:r w:rsidRPr="00247471">
      <w:rPr>
        <w:rFonts w:ascii="Avenir Book" w:hAnsi="Avenir Book" w:cs="Franz Sans SemiBold"/>
        <w:b/>
        <w:bCs/>
        <w:color w:val="00453B"/>
        <w:sz w:val="14"/>
        <w:szCs w:val="14"/>
      </w:rPr>
      <w:t>röseren</w:t>
    </w:r>
    <w:proofErr w:type="spellEnd"/>
    <w:r w:rsidRPr="00247471">
      <w:rPr>
        <w:rFonts w:ascii="Avenir Book" w:hAnsi="Avenir Book" w:cs="Franz Sans Light"/>
        <w:color w:val="00453B"/>
        <w:sz w:val="14"/>
        <w:szCs w:val="14"/>
      </w:rPr>
      <w:t xml:space="preserve"> · </w:t>
    </w:r>
    <w:proofErr w:type="spellStart"/>
    <w:r w:rsidRPr="00247471">
      <w:rPr>
        <w:rFonts w:ascii="Avenir Book" w:hAnsi="Avenir Book" w:cs="Franz Sans Light"/>
        <w:color w:val="00453B"/>
        <w:sz w:val="14"/>
        <w:szCs w:val="14"/>
      </w:rPr>
      <w:t>Schauenburgerstrasse</w:t>
    </w:r>
    <w:proofErr w:type="spellEnd"/>
    <w:r w:rsidRPr="00247471">
      <w:rPr>
        <w:rFonts w:ascii="Avenir Book" w:hAnsi="Avenir Book" w:cs="Franz Sans Light"/>
        <w:color w:val="00453B"/>
        <w:sz w:val="14"/>
        <w:szCs w:val="14"/>
      </w:rPr>
      <w:t xml:space="preserve"> 60 · CH 4410 Liestal · +41 (0) 61 906 95 9</w:t>
    </w:r>
    <w:r w:rsidR="00F65091">
      <w:rPr>
        <w:rFonts w:ascii="Avenir Book" w:hAnsi="Avenir Book" w:cs="Franz Sans Light"/>
        <w:color w:val="00453B"/>
        <w:sz w:val="14"/>
        <w:szCs w:val="14"/>
      </w:rPr>
      <w:t>5</w:t>
    </w:r>
    <w:r w:rsidRPr="00247471">
      <w:rPr>
        <w:rFonts w:ascii="Avenir Book" w:hAnsi="Avenir Book" w:cs="Franz Sans Light"/>
        <w:color w:val="00453B"/>
        <w:sz w:val="14"/>
        <w:szCs w:val="14"/>
      </w:rPr>
      <w:t xml:space="preserve"> · info@roeseren.ch · roeseren.ch</w:t>
    </w:r>
    <w:r w:rsidRPr="00247471">
      <w:rPr>
        <w:rFonts w:ascii="Avenir Book" w:hAnsi="Avenir Book" w:cs="Franz Sans Light"/>
        <w:color w:val="00453B"/>
        <w:sz w:val="14"/>
        <w:szCs w:val="14"/>
      </w:rPr>
      <w:tab/>
    </w:r>
    <w:r>
      <w:rPr>
        <w:rFonts w:ascii="Franz Sans Light" w:hAnsi="Franz Sans Light" w:cs="Franz Sans Light"/>
        <w:color w:val="00453B"/>
        <w:sz w:val="14"/>
        <w:szCs w:val="14"/>
      </w:rPr>
      <w:tab/>
    </w:r>
    <w:r w:rsidRPr="001A1DE2">
      <w:rPr>
        <w:rFonts w:ascii="Avenir Book" w:hAnsi="Avenir Book"/>
        <w:sz w:val="16"/>
      </w:rPr>
      <w:t xml:space="preserve">Seite </w:t>
    </w:r>
    <w:r w:rsidRPr="001A1DE2">
      <w:rPr>
        <w:rFonts w:ascii="Avenir Book" w:hAnsi="Avenir Book"/>
        <w:sz w:val="16"/>
      </w:rPr>
      <w:fldChar w:fldCharType="begin"/>
    </w:r>
    <w:r w:rsidRPr="001A1DE2">
      <w:rPr>
        <w:rFonts w:ascii="Avenir Book" w:hAnsi="Avenir Book"/>
        <w:sz w:val="16"/>
      </w:rPr>
      <w:instrText xml:space="preserve"> PAGE </w:instrText>
    </w:r>
    <w:r w:rsidRPr="001A1DE2">
      <w:rPr>
        <w:rFonts w:ascii="Avenir Book" w:hAnsi="Avenir Book"/>
        <w:sz w:val="16"/>
      </w:rPr>
      <w:fldChar w:fldCharType="separate"/>
    </w:r>
    <w:r>
      <w:rPr>
        <w:rFonts w:ascii="Avenir Book" w:hAnsi="Avenir Book"/>
        <w:sz w:val="16"/>
      </w:rPr>
      <w:t>1</w:t>
    </w:r>
    <w:r w:rsidRPr="001A1DE2">
      <w:rPr>
        <w:rFonts w:ascii="Avenir Book" w:hAnsi="Avenir Book"/>
        <w:sz w:val="16"/>
      </w:rPr>
      <w:fldChar w:fldCharType="end"/>
    </w:r>
    <w:r w:rsidRPr="001A1DE2">
      <w:rPr>
        <w:rFonts w:ascii="Avenir Book" w:hAnsi="Avenir Book"/>
        <w:sz w:val="16"/>
      </w:rPr>
      <w:t>/</w:t>
    </w:r>
    <w:r w:rsidRPr="001A1DE2">
      <w:rPr>
        <w:rFonts w:ascii="Avenir Book" w:hAnsi="Avenir Book"/>
        <w:sz w:val="16"/>
      </w:rPr>
      <w:fldChar w:fldCharType="begin"/>
    </w:r>
    <w:r w:rsidRPr="001A1DE2">
      <w:rPr>
        <w:rFonts w:ascii="Avenir Book" w:hAnsi="Avenir Book"/>
        <w:sz w:val="16"/>
      </w:rPr>
      <w:instrText xml:space="preserve"> NUMPAGES </w:instrText>
    </w:r>
    <w:r w:rsidRPr="001A1DE2">
      <w:rPr>
        <w:rFonts w:ascii="Avenir Book" w:hAnsi="Avenir Book"/>
        <w:sz w:val="16"/>
      </w:rPr>
      <w:fldChar w:fldCharType="separate"/>
    </w:r>
    <w:r>
      <w:rPr>
        <w:rFonts w:ascii="Avenir Book" w:hAnsi="Avenir Book"/>
        <w:sz w:val="16"/>
      </w:rPr>
      <w:t>1</w:t>
    </w:r>
    <w:r w:rsidRPr="001A1DE2">
      <w:rPr>
        <w:rFonts w:ascii="Avenir Book" w:hAnsi="Avenir Book"/>
        <w:sz w:val="16"/>
      </w:rPr>
      <w:fldChar w:fldCharType="end"/>
    </w:r>
    <w:r>
      <w:rPr>
        <w:rFonts w:ascii="Avenir Book" w:hAnsi="Avenir Book"/>
        <w:sz w:val="16"/>
      </w:rPr>
      <w:t xml:space="preserve">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16F49E" w14:textId="77777777" w:rsidR="00350440" w:rsidRDefault="00350440" w:rsidP="003654BC">
      <w:pPr>
        <w:spacing w:line="240" w:lineRule="auto"/>
      </w:pPr>
      <w:r>
        <w:separator/>
      </w:r>
    </w:p>
  </w:footnote>
  <w:footnote w:type="continuationSeparator" w:id="0">
    <w:p w14:paraId="211C1C8A" w14:textId="77777777" w:rsidR="00350440" w:rsidRDefault="00350440" w:rsidP="003654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7EF9C" w14:textId="77777777" w:rsidR="00247471" w:rsidRDefault="002474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B230B9" w14:textId="375C89F9" w:rsidR="003654BC" w:rsidRDefault="00C0336C" w:rsidP="00C0336C">
    <w:pPr>
      <w:pStyle w:val="Kopfzeile"/>
      <w:jc w:val="center"/>
    </w:pPr>
    <w:r w:rsidRPr="00737884">
      <w:rPr>
        <w:noProof/>
      </w:rPr>
      <w:drawing>
        <wp:inline distT="0" distB="0" distL="0" distR="0" wp14:anchorId="1A11EFC5" wp14:editId="29CD20A6">
          <wp:extent cx="431199" cy="496558"/>
          <wp:effectExtent l="0" t="0" r="635" b="0"/>
          <wp:docPr id="236257437" name="Grafik 236257437" descr="Ein Bild, das Kreis, Symbol, Grafiken, Logo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311552" name="Grafik 2114311552" descr="Ein Bild, das Kreis, Symbol, Grafiken, Logo enthält.&#10;&#10;KI-generierte Inhalte können fehlerhaft sein."/>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431199" cy="496558"/>
                  </a:xfrm>
                  <a:prstGeom prst="rect">
                    <a:avLst/>
                  </a:prstGeom>
                </pic:spPr>
              </pic:pic>
            </a:graphicData>
          </a:graphic>
        </wp:inline>
      </w:drawing>
    </w:r>
  </w:p>
  <w:p w14:paraId="53041447" w14:textId="77777777" w:rsidR="003654BC" w:rsidRDefault="003654B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1D189" w14:textId="19F97D66" w:rsidR="00C0336C" w:rsidRDefault="00C0336C" w:rsidP="00C0336C">
    <w:pPr>
      <w:pStyle w:val="Kopfzeile"/>
      <w:jc w:val="center"/>
    </w:pPr>
    <w:r w:rsidRPr="00737884">
      <w:rPr>
        <w:noProof/>
      </w:rPr>
      <w:drawing>
        <wp:inline distT="0" distB="0" distL="0" distR="0" wp14:anchorId="14491448" wp14:editId="2D185820">
          <wp:extent cx="431199" cy="496558"/>
          <wp:effectExtent l="0" t="0" r="0" b="0"/>
          <wp:docPr id="1" name="Grafik 1" descr="Ein Bild, das Kreis, Symbol, Grafiken, Logo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fik 1" descr="Ein Bild, das Kreis, Symbol, Grafiken, Logo enthält.&#10;&#10;KI-generierte Inhalte können fehlerhaft sein."/>
                  <pic:cNvPicPr>
                    <a:picLocks/>
                  </pic:cNvPicPr>
                </pic:nvPicPr>
                <pic:blipFill>
                  <a:blip r:embed="rId1"/>
                  <a:stretch>
                    <a:fillRect/>
                  </a:stretch>
                </pic:blipFill>
                <pic:spPr>
                  <a:xfrm>
                    <a:off x="0" y="0"/>
                    <a:ext cx="431165" cy="495935"/>
                  </a:xfrm>
                  <a:prstGeom prst="rect">
                    <a:avLst/>
                  </a:prstGeom>
                </pic:spPr>
              </pic:pic>
            </a:graphicData>
          </a:graphic>
        </wp:inline>
      </w:drawing>
    </w:r>
  </w:p>
  <w:p w14:paraId="7522011A" w14:textId="77777777" w:rsidR="00C0336C" w:rsidRDefault="00C0336C" w:rsidP="00C0336C">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76982"/>
    <w:multiLevelType w:val="hybridMultilevel"/>
    <w:tmpl w:val="BE322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D238BB"/>
    <w:multiLevelType w:val="hybridMultilevel"/>
    <w:tmpl w:val="18386462"/>
    <w:lvl w:ilvl="0" w:tplc="4E7E997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6D7F48"/>
    <w:multiLevelType w:val="hybridMultilevel"/>
    <w:tmpl w:val="4268E2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F8107AF"/>
    <w:multiLevelType w:val="hybridMultilevel"/>
    <w:tmpl w:val="DF240B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0D71D8"/>
    <w:multiLevelType w:val="hybridMultilevel"/>
    <w:tmpl w:val="C53C2826"/>
    <w:lvl w:ilvl="0" w:tplc="DC14927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EEA1D20"/>
    <w:multiLevelType w:val="hybridMultilevel"/>
    <w:tmpl w:val="313C2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BB0706"/>
    <w:multiLevelType w:val="hybridMultilevel"/>
    <w:tmpl w:val="457C3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6480CF7"/>
    <w:multiLevelType w:val="hybridMultilevel"/>
    <w:tmpl w:val="DF02DFB4"/>
    <w:lvl w:ilvl="0" w:tplc="B770B508">
      <w:start w:val="1"/>
      <w:numFmt w:val="decimal"/>
      <w:pStyle w:val="11cm"/>
      <w:lvlText w:val="%1."/>
      <w:legacy w:legacy="1" w:legacySpace="120" w:legacyIndent="360"/>
      <w:lvlJc w:val="left"/>
      <w:pPr>
        <w:ind w:left="3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7B1471B0"/>
    <w:multiLevelType w:val="hybridMultilevel"/>
    <w:tmpl w:val="6AA604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BBD46E3"/>
    <w:multiLevelType w:val="multilevel"/>
    <w:tmpl w:val="F83EEF9E"/>
    <w:lvl w:ilvl="0">
      <w:start w:val="1"/>
      <w:numFmt w:val="decimal"/>
      <w:pStyle w:val="berschrift1"/>
      <w:lvlText w:val="%1"/>
      <w:lvlJc w:val="left"/>
      <w:pPr>
        <w:tabs>
          <w:tab w:val="num" w:pos="680"/>
        </w:tabs>
        <w:ind w:left="680" w:hanging="680"/>
      </w:pPr>
      <w:rPr>
        <w:rFonts w:hint="default"/>
      </w:rPr>
    </w:lvl>
    <w:lvl w:ilvl="1">
      <w:start w:val="1"/>
      <w:numFmt w:val="decimal"/>
      <w:pStyle w:val="berschrift2"/>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42581057">
    <w:abstractNumId w:val="9"/>
  </w:num>
  <w:num w:numId="2" w16cid:durableId="563180693">
    <w:abstractNumId w:val="5"/>
  </w:num>
  <w:num w:numId="3" w16cid:durableId="1341157994">
    <w:abstractNumId w:val="3"/>
  </w:num>
  <w:num w:numId="4" w16cid:durableId="291329758">
    <w:abstractNumId w:val="0"/>
  </w:num>
  <w:num w:numId="5" w16cid:durableId="2039502471">
    <w:abstractNumId w:val="6"/>
  </w:num>
  <w:num w:numId="6" w16cid:durableId="672806357">
    <w:abstractNumId w:val="4"/>
  </w:num>
  <w:num w:numId="7" w16cid:durableId="731152235">
    <w:abstractNumId w:val="8"/>
  </w:num>
  <w:num w:numId="8" w16cid:durableId="89013599">
    <w:abstractNumId w:val="1"/>
  </w:num>
  <w:num w:numId="9" w16cid:durableId="1240872830">
    <w:abstractNumId w:val="2"/>
  </w:num>
  <w:num w:numId="10" w16cid:durableId="104059067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hideSpellingErrors/>
  <w:hideGrammaticalErrors/>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36C"/>
    <w:rsid w:val="000673B7"/>
    <w:rsid w:val="0007615D"/>
    <w:rsid w:val="00084206"/>
    <w:rsid w:val="000A6F43"/>
    <w:rsid w:val="000D0826"/>
    <w:rsid w:val="001045C6"/>
    <w:rsid w:val="001256C9"/>
    <w:rsid w:val="00137C1F"/>
    <w:rsid w:val="00172990"/>
    <w:rsid w:val="00191D40"/>
    <w:rsid w:val="00194A62"/>
    <w:rsid w:val="001A2FE9"/>
    <w:rsid w:val="001B2FBF"/>
    <w:rsid w:val="00205D87"/>
    <w:rsid w:val="0020675F"/>
    <w:rsid w:val="00247471"/>
    <w:rsid w:val="002647CE"/>
    <w:rsid w:val="00273D9C"/>
    <w:rsid w:val="002949B6"/>
    <w:rsid w:val="002A0D87"/>
    <w:rsid w:val="002C5847"/>
    <w:rsid w:val="002E2E50"/>
    <w:rsid w:val="002F050F"/>
    <w:rsid w:val="00350440"/>
    <w:rsid w:val="003654BC"/>
    <w:rsid w:val="00392B83"/>
    <w:rsid w:val="003D5FE8"/>
    <w:rsid w:val="003F1F29"/>
    <w:rsid w:val="003F4CE4"/>
    <w:rsid w:val="00402E0D"/>
    <w:rsid w:val="00403FAA"/>
    <w:rsid w:val="004477CE"/>
    <w:rsid w:val="00475A5B"/>
    <w:rsid w:val="00483AA3"/>
    <w:rsid w:val="00485391"/>
    <w:rsid w:val="004B5DEB"/>
    <w:rsid w:val="004C2AF6"/>
    <w:rsid w:val="004D5181"/>
    <w:rsid w:val="00522518"/>
    <w:rsid w:val="00565DB0"/>
    <w:rsid w:val="0056763D"/>
    <w:rsid w:val="00612C7C"/>
    <w:rsid w:val="006B22CA"/>
    <w:rsid w:val="006B685D"/>
    <w:rsid w:val="0070108D"/>
    <w:rsid w:val="0070348E"/>
    <w:rsid w:val="00717A61"/>
    <w:rsid w:val="00722944"/>
    <w:rsid w:val="0073274C"/>
    <w:rsid w:val="007843E9"/>
    <w:rsid w:val="00791595"/>
    <w:rsid w:val="007E141A"/>
    <w:rsid w:val="008211E7"/>
    <w:rsid w:val="008A4906"/>
    <w:rsid w:val="008B4704"/>
    <w:rsid w:val="008D5C29"/>
    <w:rsid w:val="008E7127"/>
    <w:rsid w:val="008F0CAD"/>
    <w:rsid w:val="00905D84"/>
    <w:rsid w:val="009974FF"/>
    <w:rsid w:val="009B75AE"/>
    <w:rsid w:val="00A07460"/>
    <w:rsid w:val="00A55915"/>
    <w:rsid w:val="00A649D4"/>
    <w:rsid w:val="00A73416"/>
    <w:rsid w:val="00A81BA7"/>
    <w:rsid w:val="00B03870"/>
    <w:rsid w:val="00B11AD3"/>
    <w:rsid w:val="00B54327"/>
    <w:rsid w:val="00B665E5"/>
    <w:rsid w:val="00B81BE0"/>
    <w:rsid w:val="00BB13C3"/>
    <w:rsid w:val="00BB441D"/>
    <w:rsid w:val="00BC4436"/>
    <w:rsid w:val="00C0336C"/>
    <w:rsid w:val="00C51ED5"/>
    <w:rsid w:val="00CC169F"/>
    <w:rsid w:val="00CE24B4"/>
    <w:rsid w:val="00D27B5F"/>
    <w:rsid w:val="00D34C7F"/>
    <w:rsid w:val="00D44D98"/>
    <w:rsid w:val="00D5156D"/>
    <w:rsid w:val="00DB5091"/>
    <w:rsid w:val="00DC549A"/>
    <w:rsid w:val="00E231D8"/>
    <w:rsid w:val="00E26D61"/>
    <w:rsid w:val="00E47520"/>
    <w:rsid w:val="00E56F76"/>
    <w:rsid w:val="00E63D5E"/>
    <w:rsid w:val="00ED4525"/>
    <w:rsid w:val="00F00038"/>
    <w:rsid w:val="00F06FE3"/>
    <w:rsid w:val="00F27110"/>
    <w:rsid w:val="00F3439B"/>
    <w:rsid w:val="00F65091"/>
    <w:rsid w:val="00F8782E"/>
    <w:rsid w:val="00FA0EBE"/>
    <w:rsid w:val="00FA2639"/>
    <w:rsid w:val="00FB5187"/>
    <w:rsid w:val="00FC6649"/>
    <w:rsid w:val="00FD17F0"/>
    <w:rsid w:val="00FE4BB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2C274"/>
  <w15:chartTrackingRefBased/>
  <w15:docId w15:val="{876D2E77-A87C-EF45-8163-BFC22792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AB"/>
    <w:qFormat/>
    <w:rsid w:val="008A4906"/>
    <w:pPr>
      <w:spacing w:line="240" w:lineRule="atLeast"/>
    </w:pPr>
    <w:rPr>
      <w:rFonts w:ascii="Avenir Book" w:eastAsia="Times New Roman" w:hAnsi="Avenir Book"/>
      <w:szCs w:val="24"/>
    </w:rPr>
  </w:style>
  <w:style w:type="paragraph" w:styleId="berschrift1">
    <w:name w:val="heading 1"/>
    <w:basedOn w:val="Standard"/>
    <w:next w:val="Standard"/>
    <w:link w:val="berschrift1Zchn"/>
    <w:autoRedefine/>
    <w:qFormat/>
    <w:rsid w:val="00F27110"/>
    <w:pPr>
      <w:keepNext/>
      <w:numPr>
        <w:numId w:val="1"/>
      </w:numPr>
      <w:spacing w:before="360" w:after="120"/>
      <w:outlineLvl w:val="0"/>
    </w:pPr>
    <w:rPr>
      <w:b/>
      <w:bCs/>
    </w:rPr>
  </w:style>
  <w:style w:type="paragraph" w:styleId="berschrift2">
    <w:name w:val="heading 2"/>
    <w:basedOn w:val="Standard"/>
    <w:next w:val="AB"/>
    <w:link w:val="berschrift2Zchn"/>
    <w:qFormat/>
    <w:rsid w:val="007843E9"/>
    <w:pPr>
      <w:numPr>
        <w:ilvl w:val="1"/>
        <w:numId w:val="1"/>
      </w:numPr>
      <w:spacing w:before="120" w:after="120"/>
      <w:outlineLvl w:val="1"/>
    </w:pPr>
    <w:rPr>
      <w:b/>
      <w:b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654BC"/>
    <w:pPr>
      <w:tabs>
        <w:tab w:val="center" w:pos="4536"/>
        <w:tab w:val="right" w:pos="9072"/>
      </w:tabs>
      <w:spacing w:line="240" w:lineRule="auto"/>
    </w:pPr>
    <w:rPr>
      <w:rFonts w:ascii="Calibri" w:eastAsia="Calibri" w:hAnsi="Calibri"/>
      <w:sz w:val="24"/>
      <w:lang w:eastAsia="en-US"/>
    </w:rPr>
  </w:style>
  <w:style w:type="character" w:customStyle="1" w:styleId="KopfzeileZchn">
    <w:name w:val="Kopfzeile Zchn"/>
    <w:basedOn w:val="Absatz-Standardschriftart"/>
    <w:link w:val="Kopfzeile"/>
    <w:uiPriority w:val="99"/>
    <w:rsid w:val="003654BC"/>
  </w:style>
  <w:style w:type="paragraph" w:styleId="Fuzeile">
    <w:name w:val="footer"/>
    <w:aliases w:val="Briefpapier"/>
    <w:basedOn w:val="Standard"/>
    <w:link w:val="FuzeileZchn"/>
    <w:unhideWhenUsed/>
    <w:rsid w:val="003654BC"/>
    <w:pPr>
      <w:tabs>
        <w:tab w:val="center" w:pos="4536"/>
        <w:tab w:val="right" w:pos="9072"/>
      </w:tabs>
      <w:spacing w:line="240" w:lineRule="auto"/>
    </w:pPr>
    <w:rPr>
      <w:rFonts w:ascii="Calibri" w:eastAsia="Calibri" w:hAnsi="Calibri"/>
      <w:sz w:val="24"/>
      <w:lang w:eastAsia="en-US"/>
    </w:rPr>
  </w:style>
  <w:style w:type="character" w:customStyle="1" w:styleId="FuzeileZchn">
    <w:name w:val="Fußzeile Zchn"/>
    <w:aliases w:val="Briefpapier Zchn"/>
    <w:basedOn w:val="Absatz-Standardschriftart"/>
    <w:link w:val="Fuzeile"/>
    <w:uiPriority w:val="99"/>
    <w:rsid w:val="003654BC"/>
  </w:style>
  <w:style w:type="paragraph" w:customStyle="1" w:styleId="AB">
    <w:name w:val="AB"/>
    <w:basedOn w:val="Standard"/>
    <w:rsid w:val="003654BC"/>
    <w:pPr>
      <w:spacing w:before="60" w:after="60"/>
      <w:jc w:val="both"/>
    </w:pPr>
  </w:style>
  <w:style w:type="character" w:styleId="Seitenzahl">
    <w:name w:val="page number"/>
    <w:basedOn w:val="Absatz-Standardschriftart"/>
    <w:uiPriority w:val="99"/>
    <w:semiHidden/>
    <w:unhideWhenUsed/>
    <w:rsid w:val="00BB441D"/>
  </w:style>
  <w:style w:type="character" w:customStyle="1" w:styleId="berschrift1Zchn">
    <w:name w:val="Überschrift 1 Zchn"/>
    <w:link w:val="berschrift1"/>
    <w:rsid w:val="00F27110"/>
    <w:rPr>
      <w:rFonts w:ascii="Avenir Book" w:eastAsia="Times New Roman" w:hAnsi="Avenir Book"/>
      <w:b/>
      <w:bCs/>
      <w:szCs w:val="24"/>
    </w:rPr>
  </w:style>
  <w:style w:type="character" w:customStyle="1" w:styleId="berschrift2Zchn">
    <w:name w:val="Überschrift 2 Zchn"/>
    <w:link w:val="berschrift2"/>
    <w:rsid w:val="007843E9"/>
    <w:rPr>
      <w:rFonts w:ascii="Lucida Sans" w:eastAsia="Times New Roman" w:hAnsi="Lucida Sans" w:cs="Times New Roman"/>
      <w:b/>
      <w:bCs/>
      <w:sz w:val="20"/>
      <w:szCs w:val="20"/>
      <w:lang w:eastAsia="de-DE"/>
    </w:rPr>
  </w:style>
  <w:style w:type="paragraph" w:customStyle="1" w:styleId="Formular">
    <w:name w:val="Formular"/>
    <w:basedOn w:val="Textkrper"/>
    <w:rsid w:val="007843E9"/>
    <w:pPr>
      <w:tabs>
        <w:tab w:val="left" w:pos="1418"/>
        <w:tab w:val="left" w:pos="3402"/>
        <w:tab w:val="left" w:pos="3828"/>
        <w:tab w:val="left" w:pos="6237"/>
        <w:tab w:val="left" w:pos="6946"/>
        <w:tab w:val="left" w:pos="7655"/>
      </w:tabs>
      <w:spacing w:after="0" w:line="432" w:lineRule="auto"/>
    </w:pPr>
    <w:rPr>
      <w:szCs w:val="20"/>
    </w:rPr>
  </w:style>
  <w:style w:type="table" w:styleId="Tabellenraster">
    <w:name w:val="Table Grid"/>
    <w:basedOn w:val="NormaleTabelle"/>
    <w:uiPriority w:val="39"/>
    <w:rsid w:val="00784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7843E9"/>
    <w:pPr>
      <w:spacing w:after="120"/>
    </w:pPr>
  </w:style>
  <w:style w:type="character" w:customStyle="1" w:styleId="TextkrperZchn">
    <w:name w:val="Textkörper Zchn"/>
    <w:link w:val="Textkrper"/>
    <w:uiPriority w:val="99"/>
    <w:semiHidden/>
    <w:rsid w:val="007843E9"/>
    <w:rPr>
      <w:rFonts w:ascii="Lucida Sans" w:eastAsia="Times New Roman" w:hAnsi="Lucida Sans" w:cs="Times New Roman"/>
      <w:sz w:val="20"/>
      <w:lang w:eastAsia="de-DE"/>
    </w:rPr>
  </w:style>
  <w:style w:type="paragraph" w:styleId="Listenabsatz">
    <w:name w:val="List Paragraph"/>
    <w:basedOn w:val="Standard"/>
    <w:uiPriority w:val="34"/>
    <w:qFormat/>
    <w:rsid w:val="006B685D"/>
    <w:pPr>
      <w:spacing w:line="240" w:lineRule="auto"/>
      <w:ind w:left="720"/>
      <w:contextualSpacing/>
    </w:pPr>
    <w:rPr>
      <w:rFonts w:ascii="Calibri" w:eastAsia="Calibri" w:hAnsi="Calibri"/>
      <w:sz w:val="24"/>
      <w:lang w:eastAsia="en-US"/>
    </w:rPr>
  </w:style>
  <w:style w:type="character" w:styleId="Kommentarzeichen">
    <w:name w:val="annotation reference"/>
    <w:uiPriority w:val="99"/>
    <w:semiHidden/>
    <w:unhideWhenUsed/>
    <w:rsid w:val="006B685D"/>
    <w:rPr>
      <w:sz w:val="16"/>
      <w:szCs w:val="16"/>
    </w:rPr>
  </w:style>
  <w:style w:type="paragraph" w:styleId="Kommentartext">
    <w:name w:val="annotation text"/>
    <w:basedOn w:val="Standard"/>
    <w:link w:val="KommentartextZchn"/>
    <w:uiPriority w:val="99"/>
    <w:semiHidden/>
    <w:unhideWhenUsed/>
    <w:rsid w:val="006B685D"/>
    <w:pPr>
      <w:spacing w:line="240" w:lineRule="auto"/>
    </w:pPr>
    <w:rPr>
      <w:rFonts w:ascii="Calibri" w:eastAsia="Calibri" w:hAnsi="Calibri"/>
      <w:szCs w:val="20"/>
      <w:lang w:eastAsia="en-US"/>
    </w:rPr>
  </w:style>
  <w:style w:type="character" w:customStyle="1" w:styleId="KommentartextZchn">
    <w:name w:val="Kommentartext Zchn"/>
    <w:link w:val="Kommentartext"/>
    <w:uiPriority w:val="99"/>
    <w:semiHidden/>
    <w:rsid w:val="006B685D"/>
    <w:rPr>
      <w:sz w:val="20"/>
      <w:szCs w:val="20"/>
    </w:rPr>
  </w:style>
  <w:style w:type="paragraph" w:customStyle="1" w:styleId="Default">
    <w:name w:val="Default"/>
    <w:rsid w:val="00722944"/>
    <w:pPr>
      <w:autoSpaceDE w:val="0"/>
      <w:autoSpaceDN w:val="0"/>
      <w:adjustRightInd w:val="0"/>
    </w:pPr>
    <w:rPr>
      <w:rFonts w:ascii="Trade Gothic" w:hAnsi="Trade Gothic" w:cs="Trade Gothic"/>
      <w:color w:val="000000"/>
      <w:sz w:val="24"/>
      <w:szCs w:val="24"/>
      <w:lang w:eastAsia="en-US"/>
    </w:rPr>
  </w:style>
  <w:style w:type="paragraph" w:customStyle="1" w:styleId="EinfAbs">
    <w:name w:val="[Einf. Abs.]"/>
    <w:basedOn w:val="Standard"/>
    <w:uiPriority w:val="99"/>
    <w:rsid w:val="00C0336C"/>
    <w:pPr>
      <w:autoSpaceDE w:val="0"/>
      <w:autoSpaceDN w:val="0"/>
      <w:adjustRightInd w:val="0"/>
      <w:spacing w:line="288" w:lineRule="auto"/>
      <w:textAlignment w:val="center"/>
    </w:pPr>
    <w:rPr>
      <w:rFonts w:ascii="MinionPro-Regular" w:eastAsia="Calibri" w:hAnsi="MinionPro-Regular" w:cs="MinionPro-Regular"/>
      <w:color w:val="000000"/>
      <w:sz w:val="24"/>
      <w:lang w:val="de-DE" w:eastAsia="en-US"/>
    </w:rPr>
  </w:style>
  <w:style w:type="paragraph" w:customStyle="1" w:styleId="Zwischentitel">
    <w:name w:val="Zwischentitel"/>
    <w:basedOn w:val="AB"/>
    <w:next w:val="AB"/>
    <w:rsid w:val="000A6F43"/>
    <w:pPr>
      <w:shd w:val="clear" w:color="auto" w:fill="FFFF99"/>
      <w:spacing w:before="360" w:after="120" w:line="240" w:lineRule="auto"/>
    </w:pPr>
    <w:rPr>
      <w:rFonts w:ascii="Lucida Sans" w:hAnsi="Lucida Sans"/>
      <w:b/>
      <w:iCs/>
      <w:color w:val="FF0000"/>
    </w:rPr>
  </w:style>
  <w:style w:type="paragraph" w:customStyle="1" w:styleId="11cm">
    <w:name w:val="1._1cm"/>
    <w:basedOn w:val="AB"/>
    <w:rsid w:val="000A6F43"/>
    <w:pPr>
      <w:numPr>
        <w:numId w:val="10"/>
      </w:numPr>
      <w:spacing w:line="240" w:lineRule="auto"/>
      <w:ind w:left="924" w:hanging="357"/>
    </w:pPr>
    <w:rPr>
      <w:rFonts w:ascii="Lucida Sans" w:hAnsi="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loriancaspers/Downloads/wgvorlagenberichtejumpers/Vorlage%20Dokumente%20mit%20Fusszeile%20mit%20Seitenzahl%20mit%20Versionsnumm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75801-F634-BC4E-BCB3-975F733B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Dokumente mit Fusszeile mit Seitenzahl mit Versionsnummer.dotx</Template>
  <TotalTime>0</TotalTime>
  <Pages>5</Pages>
  <Words>722</Words>
  <Characters>4555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Caspers</dc:creator>
  <cp:keywords/>
  <dc:description/>
  <cp:lastModifiedBy>Dirk Zipse</cp:lastModifiedBy>
  <cp:revision>3</cp:revision>
  <cp:lastPrinted>2026-10-16T10:05:00Z</cp:lastPrinted>
  <dcterms:created xsi:type="dcterms:W3CDTF">2026-10-16T10:05:00Z</dcterms:created>
  <dcterms:modified xsi:type="dcterms:W3CDTF">2026-10-16T10:05:00Z</dcterms:modified>
</cp:coreProperties>
</file>